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1767A" w14:textId="77777777" w:rsidR="007A4764" w:rsidRDefault="007A4764" w:rsidP="006B2688">
      <w:pPr>
        <w:suppressAutoHyphens w:val="0"/>
        <w:autoSpaceDN/>
        <w:spacing w:after="0" w:line="240" w:lineRule="auto"/>
        <w:ind w:right="142"/>
        <w:textAlignment w:val="auto"/>
        <w:rPr>
          <w:rFonts w:eastAsia="Times New Roman" w:cs="Calibri"/>
          <w:lang w:eastAsia="pl-PL"/>
        </w:rPr>
      </w:pPr>
    </w:p>
    <w:p w14:paraId="739AF9CA" w14:textId="2CF39D2B" w:rsidR="006B2688" w:rsidRPr="006B2688" w:rsidRDefault="006B2688" w:rsidP="006B2688">
      <w:pPr>
        <w:suppressAutoHyphens w:val="0"/>
        <w:autoSpaceDN/>
        <w:spacing w:after="0" w:line="240" w:lineRule="auto"/>
        <w:ind w:right="142"/>
        <w:textAlignment w:val="auto"/>
        <w:rPr>
          <w:rFonts w:eastAsia="Times New Roman" w:cs="Calibri"/>
          <w:lang w:eastAsia="pl-PL"/>
        </w:rPr>
      </w:pPr>
      <w:r w:rsidRPr="006B2688">
        <w:rPr>
          <w:rFonts w:eastAsia="Times New Roman" w:cs="Calibri"/>
          <w:lang w:eastAsia="pl-PL"/>
        </w:rPr>
        <w:t xml:space="preserve">Nr postępowania: </w:t>
      </w:r>
      <w:r w:rsidR="001840C8">
        <w:rPr>
          <w:rFonts w:eastAsia="Times New Roman" w:cs="Calibri"/>
          <w:lang w:eastAsia="pl-PL"/>
        </w:rPr>
        <w:t>PNOŚ.271.</w:t>
      </w:r>
      <w:r w:rsidR="006749C0">
        <w:rPr>
          <w:rFonts w:eastAsia="Times New Roman" w:cs="Calibri"/>
          <w:lang w:eastAsia="pl-PL"/>
        </w:rPr>
        <w:t>22</w:t>
      </w:r>
      <w:r w:rsidR="001840C8">
        <w:rPr>
          <w:rFonts w:eastAsia="Times New Roman" w:cs="Calibri"/>
          <w:lang w:eastAsia="pl-PL"/>
        </w:rPr>
        <w:t>.202</w:t>
      </w:r>
      <w:r w:rsidR="00270ADF">
        <w:rPr>
          <w:rFonts w:eastAsia="Times New Roman" w:cs="Calibri"/>
          <w:lang w:eastAsia="pl-PL"/>
        </w:rPr>
        <w:t>6</w:t>
      </w:r>
      <w:r w:rsidR="001840C8">
        <w:rPr>
          <w:rFonts w:eastAsia="Times New Roman" w:cs="Calibri"/>
          <w:lang w:eastAsia="pl-PL"/>
        </w:rPr>
        <w:t>.2</w:t>
      </w:r>
      <w:r w:rsidRPr="006B2688">
        <w:rPr>
          <w:rFonts w:eastAsia="Times New Roman" w:cs="Calibri"/>
          <w:lang w:eastAsia="pl-PL"/>
        </w:rPr>
        <w:t xml:space="preserve">                                                                                                  Załącznik nr </w:t>
      </w:r>
      <w:r w:rsidR="001840C8">
        <w:rPr>
          <w:rFonts w:eastAsia="Times New Roman" w:cs="Calibri"/>
          <w:lang w:eastAsia="pl-PL"/>
        </w:rPr>
        <w:t>3</w:t>
      </w:r>
    </w:p>
    <w:p w14:paraId="1B6DA190" w14:textId="77777777" w:rsidR="009A18C3" w:rsidRPr="00D16DF9" w:rsidRDefault="009A18C3" w:rsidP="009A18C3">
      <w:pPr>
        <w:pStyle w:val="Stopka"/>
        <w:tabs>
          <w:tab w:val="clear" w:pos="9072"/>
          <w:tab w:val="right" w:pos="9356"/>
        </w:tabs>
        <w:rPr>
          <w:sz w:val="36"/>
          <w:szCs w:val="36"/>
          <w:lang w:eastAsia="pl-PL"/>
        </w:rPr>
      </w:pPr>
    </w:p>
    <w:p w14:paraId="57DBC96F" w14:textId="77777777" w:rsidR="00F970AD" w:rsidRPr="00D16DF9" w:rsidRDefault="00F970AD" w:rsidP="00F970AD">
      <w:pPr>
        <w:spacing w:line="240" w:lineRule="auto"/>
        <w:ind w:left="2" w:hanging="2"/>
        <w:jc w:val="center"/>
        <w:rPr>
          <w:color w:val="000000"/>
          <w:sz w:val="36"/>
          <w:szCs w:val="36"/>
          <w:u w:val="single"/>
        </w:rPr>
      </w:pPr>
      <w:r w:rsidRPr="00D16DF9">
        <w:rPr>
          <w:b/>
          <w:color w:val="000000"/>
          <w:sz w:val="36"/>
          <w:szCs w:val="36"/>
          <w:u w:val="single"/>
        </w:rPr>
        <w:t xml:space="preserve">Oświadczenie wykonawcy </w:t>
      </w:r>
    </w:p>
    <w:p w14:paraId="25CB830A" w14:textId="77777777" w:rsidR="00F970AD" w:rsidRDefault="00AB1C28" w:rsidP="00F970AD">
      <w:pPr>
        <w:spacing w:line="240" w:lineRule="auto"/>
        <w:ind w:left="2" w:hanging="2"/>
        <w:jc w:val="center"/>
        <w:rPr>
          <w:color w:val="000000"/>
          <w:u w:val="single"/>
        </w:rPr>
      </w:pPr>
      <w:r>
        <w:rPr>
          <w:b/>
          <w:color w:val="000000"/>
          <w:u w:val="single"/>
        </w:rPr>
        <w:t xml:space="preserve"> O </w:t>
      </w:r>
      <w:r w:rsidRPr="00AB1C28">
        <w:rPr>
          <w:b/>
          <w:color w:val="000000"/>
          <w:u w:val="single"/>
        </w:rPr>
        <w:t>NIEPODLEGANIU WYKLUCZENIU WYKONAWCY</w:t>
      </w:r>
      <w:r>
        <w:rPr>
          <w:b/>
          <w:color w:val="000000"/>
          <w:u w:val="single"/>
        </w:rPr>
        <w:t xml:space="preserve"> ORAZ O SPEŁNIANIU WARUNKÓW UDZIAŁU W POSTĘPOWANIU</w:t>
      </w:r>
    </w:p>
    <w:p w14:paraId="0B6ED6B3" w14:textId="77777777" w:rsidR="00F970AD" w:rsidRDefault="00F970AD" w:rsidP="00F970AD">
      <w:pPr>
        <w:spacing w:line="240" w:lineRule="auto"/>
        <w:ind w:left="2" w:hanging="2"/>
        <w:jc w:val="both"/>
        <w:rPr>
          <w:color w:val="000000"/>
        </w:rPr>
      </w:pPr>
      <w:r>
        <w:rPr>
          <w:color w:val="000000"/>
        </w:rPr>
        <w:t xml:space="preserve">Działając w imieniu i na rzecz: </w:t>
      </w:r>
    </w:p>
    <w:p w14:paraId="362F501E" w14:textId="77777777" w:rsidR="00F970AD" w:rsidRDefault="00F970AD" w:rsidP="00F970AD">
      <w:pPr>
        <w:spacing w:line="240" w:lineRule="auto"/>
        <w:ind w:left="2" w:hanging="2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.......................................................................................................................................................</w:t>
      </w:r>
    </w:p>
    <w:p w14:paraId="5021667D" w14:textId="77777777" w:rsidR="00F970AD" w:rsidRDefault="00F970AD" w:rsidP="00F970AD">
      <w:pPr>
        <w:spacing w:line="240" w:lineRule="auto"/>
        <w:ind w:left="2" w:hanging="2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.......................................................................................................................................................</w:t>
      </w:r>
    </w:p>
    <w:p w14:paraId="2C65B037" w14:textId="77777777" w:rsidR="00F970AD" w:rsidRDefault="00F970AD" w:rsidP="00F970AD">
      <w:pPr>
        <w:spacing w:line="240" w:lineRule="auto"/>
        <w:ind w:left="2" w:hanging="2"/>
        <w:jc w:val="both"/>
        <w:rPr>
          <w:color w:val="000000"/>
        </w:rPr>
      </w:pPr>
      <w:r>
        <w:rPr>
          <w:i/>
          <w:color w:val="000000"/>
        </w:rPr>
        <w:t xml:space="preserve">(pełna nazwa Wykonawcy/Wykonawców w przypadku wykonawców wspólnie ubiegających się </w:t>
      </w:r>
      <w:r>
        <w:rPr>
          <w:i/>
          <w:color w:val="000000"/>
        </w:rPr>
        <w:br/>
        <w:t>o udzielenie</w:t>
      </w:r>
      <w:r>
        <w:rPr>
          <w:color w:val="000000"/>
        </w:rPr>
        <w:t xml:space="preserve"> </w:t>
      </w:r>
      <w:r>
        <w:rPr>
          <w:i/>
          <w:color w:val="000000"/>
        </w:rPr>
        <w:t>zamówienia)</w:t>
      </w:r>
    </w:p>
    <w:p w14:paraId="5425E98C" w14:textId="178443EF" w:rsidR="00D16DF9" w:rsidRPr="00D16DF9" w:rsidRDefault="00F970AD" w:rsidP="00D16DF9">
      <w:pPr>
        <w:jc w:val="center"/>
        <w:rPr>
          <w:rFonts w:cs="Calibri"/>
          <w:b/>
          <w:bCs/>
          <w:color w:val="1F497D"/>
          <w:sz w:val="24"/>
          <w:szCs w:val="24"/>
        </w:rPr>
      </w:pPr>
      <w:r w:rsidRPr="00F970AD">
        <w:rPr>
          <w:color w:val="000000"/>
          <w:sz w:val="24"/>
          <w:szCs w:val="24"/>
        </w:rPr>
        <w:t xml:space="preserve">Ubiegając się o udzielenie zamówienia dotyczącego </w:t>
      </w:r>
      <w:r w:rsidR="002F54BC" w:rsidRPr="002F54BC">
        <w:rPr>
          <w:color w:val="000000"/>
          <w:sz w:val="24"/>
          <w:szCs w:val="24"/>
        </w:rPr>
        <w:t>zorganizowanie i przeprowadzenie cyklicznych zajęć warsztatowych oraz wykonanie sesji zdjęciowej w ramach projektu „Strefa Aktywnych Seniorów w Gminie Trzebielino”. Zadanie ma na celu aktywne włączenie 40 Seniorów 60+ przy jednoczesnym zaangażowaniu w sprawy społeczności lokalnej.  Warsztaty będą prowadzone w podziale na dwie grupy po 20 osób, w budynku siedziby Biblioteki – Gminnego Centrum Kultury w Trzebielinie oraz w razie potrzeby w Suchorzu i w Zielinie</w:t>
      </w:r>
    </w:p>
    <w:p w14:paraId="4D7D8935" w14:textId="77777777" w:rsidR="00F970AD" w:rsidRPr="00F970AD" w:rsidRDefault="00F970AD" w:rsidP="00F970AD">
      <w:pPr>
        <w:suppressAutoHyphens w:val="0"/>
        <w:jc w:val="both"/>
        <w:rPr>
          <w:rFonts w:eastAsia="Arial Unicode MS" w:cs="Calibri"/>
          <w:bCs/>
          <w:iCs/>
          <w:kern w:val="2"/>
          <w:sz w:val="24"/>
          <w:szCs w:val="24"/>
          <w:lang w:eastAsia="zh-CN"/>
        </w:rPr>
      </w:pPr>
      <w:r w:rsidRPr="00F970AD">
        <w:rPr>
          <w:bCs/>
          <w:iCs/>
          <w:color w:val="000000"/>
          <w:sz w:val="24"/>
          <w:szCs w:val="24"/>
        </w:rPr>
        <w:t>oświadczam co następuje:</w:t>
      </w:r>
    </w:p>
    <w:p w14:paraId="2C9B6D9D" w14:textId="44A020A4" w:rsidR="002970E9" w:rsidRPr="002970E9" w:rsidRDefault="002970E9" w:rsidP="002970E9">
      <w:pPr>
        <w:numPr>
          <w:ilvl w:val="0"/>
          <w:numId w:val="20"/>
        </w:numPr>
        <w:autoSpaceDN/>
        <w:spacing w:after="160" w:line="240" w:lineRule="auto"/>
        <w:jc w:val="both"/>
        <w:textAlignment w:val="auto"/>
        <w:outlineLvl w:val="0"/>
        <w:rPr>
          <w:color w:val="000000"/>
        </w:rPr>
      </w:pPr>
      <w:r w:rsidRPr="002970E9">
        <w:rPr>
          <w:color w:val="000000"/>
        </w:rPr>
        <w:t>Oświadczam, że spełniam warunki udziału w postępowaniu określone przez Zamawiającego w zapytaniu ofertowym.</w:t>
      </w:r>
    </w:p>
    <w:p w14:paraId="46AEE0C9" w14:textId="54250E1E" w:rsidR="00F970AD" w:rsidRDefault="00F970AD" w:rsidP="00F970AD">
      <w:pPr>
        <w:numPr>
          <w:ilvl w:val="0"/>
          <w:numId w:val="20"/>
        </w:numPr>
        <w:autoSpaceDN/>
        <w:spacing w:after="160" w:line="240" w:lineRule="auto"/>
        <w:jc w:val="both"/>
        <w:textAlignment w:val="auto"/>
        <w:outlineLvl w:val="0"/>
        <w:rPr>
          <w:color w:val="000000"/>
        </w:rPr>
      </w:pPr>
      <w:r w:rsidRPr="00F970AD">
        <w:rPr>
          <w:color w:val="00000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3DF24E12" w14:textId="77777777" w:rsidR="00F970AD" w:rsidRDefault="00F970AD" w:rsidP="00F970AD">
      <w:pPr>
        <w:numPr>
          <w:ilvl w:val="0"/>
          <w:numId w:val="20"/>
        </w:numPr>
        <w:autoSpaceDN/>
        <w:spacing w:after="160" w:line="240" w:lineRule="auto"/>
        <w:jc w:val="both"/>
        <w:textAlignment w:val="auto"/>
        <w:outlineLvl w:val="0"/>
        <w:rPr>
          <w:color w:val="000000"/>
        </w:rPr>
      </w:pPr>
      <w:r w:rsidRPr="00F970AD">
        <w:rPr>
          <w:color w:val="000000"/>
        </w:rPr>
        <w:t xml:space="preserve">Oświadczam, że nie podlegam wykluczeniu z postępowania na podstawie art. 7 ust. 1 ustawy </w:t>
      </w:r>
      <w:r w:rsidRPr="00F970AD">
        <w:rPr>
          <w:color w:val="000000"/>
        </w:rPr>
        <w:br/>
      </w:r>
      <w:r w:rsidRPr="00F970AD">
        <w:rPr>
          <w:color w:val="222222"/>
        </w:rPr>
        <w:t xml:space="preserve">z dnia 13 kwietnia 2022 r. o </w:t>
      </w:r>
      <w:r w:rsidRPr="00F970AD">
        <w:rPr>
          <w:color w:val="000000"/>
        </w:rPr>
        <w:t>szczególnych rozwiązaniach w zakresie przeciwdziałania wspieraniu agresji na Ukrainę oraz służących ochronie bezpieczeństwa narodowego</w:t>
      </w:r>
      <w:r w:rsidR="00E42065">
        <w:rPr>
          <w:i/>
          <w:color w:val="000000"/>
        </w:rPr>
        <w:t xml:space="preserve"> </w:t>
      </w:r>
      <w:r w:rsidR="00E42065" w:rsidRPr="00E42065">
        <w:rPr>
          <w:rFonts w:eastAsia="Calibri Light" w:cs="Calibri"/>
          <w:sz w:val="24"/>
          <w:szCs w:val="24"/>
        </w:rPr>
        <w:t>(Dz.</w:t>
      </w:r>
      <w:r w:rsidR="00E42065" w:rsidRPr="00E42065">
        <w:rPr>
          <w:rFonts w:eastAsia="Calibri Light" w:cs="Calibri"/>
          <w:spacing w:val="-3"/>
          <w:sz w:val="24"/>
          <w:szCs w:val="24"/>
        </w:rPr>
        <w:t xml:space="preserve"> </w:t>
      </w:r>
      <w:r w:rsidR="00E42065" w:rsidRPr="00E42065">
        <w:rPr>
          <w:rFonts w:eastAsia="Calibri Light" w:cs="Calibri"/>
          <w:sz w:val="24"/>
          <w:szCs w:val="24"/>
        </w:rPr>
        <w:t>U. z</w:t>
      </w:r>
      <w:r w:rsidR="00E42065" w:rsidRPr="00E42065">
        <w:rPr>
          <w:rFonts w:eastAsia="Calibri Light" w:cs="Calibri"/>
          <w:spacing w:val="-1"/>
          <w:sz w:val="24"/>
          <w:szCs w:val="24"/>
        </w:rPr>
        <w:t xml:space="preserve"> </w:t>
      </w:r>
      <w:r w:rsidR="00E42065" w:rsidRPr="00E42065">
        <w:rPr>
          <w:rFonts w:eastAsia="Calibri Light" w:cs="Calibri"/>
          <w:sz w:val="24"/>
          <w:szCs w:val="24"/>
        </w:rPr>
        <w:t>2024 r. poz. 507)</w:t>
      </w:r>
      <w:r w:rsidR="00E42065">
        <w:rPr>
          <w:rFonts w:eastAsia="Calibri Light" w:cs="Calibri"/>
          <w:sz w:val="24"/>
          <w:szCs w:val="24"/>
        </w:rPr>
        <w:t>.</w:t>
      </w:r>
    </w:p>
    <w:p w14:paraId="13A9D438" w14:textId="77777777" w:rsidR="00F970AD" w:rsidRDefault="00F970AD" w:rsidP="00F970AD">
      <w:pPr>
        <w:numPr>
          <w:ilvl w:val="0"/>
          <w:numId w:val="20"/>
        </w:numPr>
        <w:autoSpaceDN/>
        <w:spacing w:after="160" w:line="240" w:lineRule="auto"/>
        <w:jc w:val="both"/>
        <w:textAlignment w:val="auto"/>
        <w:outlineLvl w:val="0"/>
        <w:rPr>
          <w:color w:val="000000"/>
        </w:rPr>
      </w:pPr>
      <w:r w:rsidRPr="00F970AD">
        <w:rPr>
          <w:color w:val="000000"/>
        </w:rPr>
        <w:t>Oświadczam, że nie jestem(</w:t>
      </w:r>
      <w:proofErr w:type="spellStart"/>
      <w:r w:rsidRPr="00F970AD">
        <w:rPr>
          <w:color w:val="000000"/>
        </w:rPr>
        <w:t>śmy</w:t>
      </w:r>
      <w:proofErr w:type="spellEnd"/>
      <w:r w:rsidRPr="00F970AD">
        <w:rPr>
          <w:color w:val="000000"/>
        </w:rPr>
        <w:t>) z Zamawiającym powiązany(i) osobowo lub kapitałowo, tzn.:</w:t>
      </w:r>
    </w:p>
    <w:p w14:paraId="753F2D5A" w14:textId="77777777" w:rsidR="00F970AD" w:rsidRDefault="00F970AD" w:rsidP="00F970AD">
      <w:pPr>
        <w:numPr>
          <w:ilvl w:val="0"/>
          <w:numId w:val="21"/>
        </w:numPr>
        <w:autoSpaceDN/>
        <w:spacing w:after="160" w:line="240" w:lineRule="auto"/>
        <w:jc w:val="both"/>
        <w:textAlignment w:val="auto"/>
        <w:outlineLvl w:val="0"/>
        <w:rPr>
          <w:color w:val="000000"/>
        </w:rPr>
      </w:pPr>
      <w:r w:rsidRPr="00F970AD">
        <w:rPr>
          <w:color w:val="000000"/>
        </w:rPr>
        <w:t>nie jestem(</w:t>
      </w:r>
      <w:proofErr w:type="spellStart"/>
      <w:r w:rsidRPr="00F970AD">
        <w:rPr>
          <w:color w:val="000000"/>
        </w:rPr>
        <w:t>śmy</w:t>
      </w:r>
      <w:proofErr w:type="spellEnd"/>
      <w:r w:rsidRPr="00F970AD">
        <w:rPr>
          <w:color w:val="000000"/>
        </w:rPr>
        <w:t xml:space="preserve">) z Zamawiającym lub osobami upoważnionymi do zaciągania zobowiązań </w:t>
      </w:r>
      <w:r w:rsidRPr="00F970AD">
        <w:rPr>
          <w:color w:val="000000"/>
        </w:rPr>
        <w:br/>
        <w:t>w imieniu Zamawiającego lub osobami wykonującymi w imieniu Zamawiającego czynności związanych z przygotowaniem i przeprowadzeniem procedury wyboru Wykonawcy a Wykonawcą, powiązany(i) poprzez:</w:t>
      </w:r>
    </w:p>
    <w:p w14:paraId="13BBBAB4" w14:textId="77777777" w:rsidR="00F970AD" w:rsidRDefault="00F970AD" w:rsidP="00F970AD">
      <w:pPr>
        <w:autoSpaceDN/>
        <w:spacing w:after="160" w:line="240" w:lineRule="auto"/>
        <w:ind w:left="1442"/>
        <w:jc w:val="both"/>
        <w:textAlignment w:val="auto"/>
        <w:outlineLvl w:val="0"/>
        <w:rPr>
          <w:color w:val="000000"/>
        </w:rPr>
      </w:pPr>
      <w:r>
        <w:rPr>
          <w:color w:val="000000"/>
        </w:rPr>
        <w:lastRenderedPageBreak/>
        <w:t xml:space="preserve">-  </w:t>
      </w:r>
      <w: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3F6392D" w14:textId="77777777" w:rsidR="00F970AD" w:rsidRDefault="00F970AD" w:rsidP="00F970AD">
      <w:pPr>
        <w:autoSpaceDN/>
        <w:spacing w:after="160" w:line="240" w:lineRule="auto"/>
        <w:ind w:left="1442"/>
        <w:jc w:val="both"/>
        <w:textAlignment w:val="auto"/>
        <w:outlineLvl w:val="0"/>
      </w:pPr>
      <w:r>
        <w:rPr>
          <w:color w:val="000000"/>
        </w:rPr>
        <w:t xml:space="preserve">- </w:t>
      </w:r>
      <w: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37FC2626" w14:textId="77777777" w:rsidR="00F970AD" w:rsidRPr="00F970AD" w:rsidRDefault="00F970AD" w:rsidP="00F970AD">
      <w:pPr>
        <w:autoSpaceDN/>
        <w:spacing w:after="160" w:line="240" w:lineRule="auto"/>
        <w:ind w:left="1442"/>
        <w:jc w:val="both"/>
        <w:textAlignment w:val="auto"/>
        <w:outlineLvl w:val="0"/>
        <w:rPr>
          <w:color w:val="000000"/>
        </w:rPr>
      </w:pPr>
      <w:r>
        <w:t>- pozostawaniu z wykonawcą w takim stosunku prawnym lub faktycznym, że istnieje uzasadniona wątpliwość co do ich bezstronności lub niezależności w związku z postępowaniem o udzielenie zamówienia</w:t>
      </w:r>
      <w:r>
        <w:rPr>
          <w:rFonts w:ascii="Cambria" w:eastAsia="Cambria" w:hAnsi="Cambria" w:cs="Cambria"/>
          <w:color w:val="000000"/>
        </w:rPr>
        <w:t>.</w:t>
      </w:r>
    </w:p>
    <w:p w14:paraId="5F505F7D" w14:textId="77777777" w:rsidR="00F970AD" w:rsidRDefault="00F970AD" w:rsidP="00F970AD">
      <w:pPr>
        <w:spacing w:line="240" w:lineRule="auto"/>
        <w:ind w:left="2" w:hanging="2"/>
        <w:jc w:val="both"/>
        <w:rPr>
          <w:rFonts w:cs="Calibri"/>
          <w:color w:val="000000"/>
        </w:rPr>
      </w:pPr>
    </w:p>
    <w:p w14:paraId="296C1687" w14:textId="77777777" w:rsidR="00F970AD" w:rsidRDefault="00F970AD" w:rsidP="00411D18">
      <w:pPr>
        <w:shd w:val="clear" w:color="auto" w:fill="BFBFBF"/>
        <w:tabs>
          <w:tab w:val="left" w:pos="6187"/>
        </w:tabs>
        <w:ind w:left="2" w:hanging="2"/>
        <w:jc w:val="both"/>
        <w:rPr>
          <w:color w:val="000000"/>
        </w:rPr>
      </w:pPr>
      <w:r>
        <w:rPr>
          <w:b/>
          <w:color w:val="000000"/>
        </w:rPr>
        <w:t>OŚWIADCZENIE DOTYCZĄCE PODANYCH INFORMACJI:</w:t>
      </w:r>
      <w:r>
        <w:rPr>
          <w:b/>
          <w:color w:val="000000"/>
        </w:rPr>
        <w:tab/>
      </w:r>
    </w:p>
    <w:p w14:paraId="32A903E6" w14:textId="77777777" w:rsidR="00F970AD" w:rsidRDefault="00F970AD" w:rsidP="00F970AD">
      <w:pPr>
        <w:ind w:left="2" w:hanging="2"/>
        <w:jc w:val="both"/>
        <w:rPr>
          <w:color w:val="000000"/>
        </w:rPr>
      </w:pPr>
      <w:r>
        <w:rPr>
          <w:color w:val="000000"/>
        </w:rPr>
        <w:t xml:space="preserve">Oświadczam, że wszystkie informacje podane w powyższych oświadczeniach są aktualne </w:t>
      </w:r>
      <w:r>
        <w:rPr>
          <w:color w:val="000000"/>
        </w:rPr>
        <w:br/>
        <w:t>i zgodne z prawdą oraz zostały przedstawione z pełną świadomością konsekwencji wprowadzenia zamawiającego w błąd przy przedstawianiu informacji.</w:t>
      </w:r>
    </w:p>
    <w:p w14:paraId="190753A4" w14:textId="77777777" w:rsidR="00F970AD" w:rsidRDefault="00F970AD" w:rsidP="00F970AD">
      <w:pPr>
        <w:ind w:left="2" w:hanging="2"/>
        <w:rPr>
          <w:rFonts w:cs="Calibri"/>
          <w:color w:val="FF0000"/>
          <w:position w:val="-1"/>
        </w:rPr>
      </w:pPr>
    </w:p>
    <w:p w14:paraId="49208030" w14:textId="77777777" w:rsidR="00F970AD" w:rsidRDefault="00F970AD" w:rsidP="00F970AD">
      <w:pPr>
        <w:ind w:left="2" w:hanging="2"/>
        <w:rPr>
          <w:color w:val="000000"/>
        </w:rPr>
      </w:pPr>
    </w:p>
    <w:p w14:paraId="7EE28175" w14:textId="77777777" w:rsidR="00947CB6" w:rsidRDefault="00947CB6" w:rsidP="00947CB6">
      <w:pPr>
        <w:pStyle w:val="Stopka"/>
        <w:rPr>
          <w:rFonts w:ascii="Times New Roman" w:eastAsia="Times New Roman" w:hAnsi="Times New Roman"/>
          <w:sz w:val="24"/>
          <w:szCs w:val="24"/>
        </w:rPr>
      </w:pPr>
    </w:p>
    <w:sectPr w:rsidR="00947CB6" w:rsidSect="0020452E">
      <w:headerReference w:type="default" r:id="rId8"/>
      <w:pgSz w:w="11906" w:h="16838"/>
      <w:pgMar w:top="2694" w:right="707" w:bottom="1417" w:left="1417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7FA42" w14:textId="77777777" w:rsidR="0074387B" w:rsidRDefault="0074387B" w:rsidP="006B3391">
      <w:pPr>
        <w:spacing w:after="0" w:line="240" w:lineRule="auto"/>
      </w:pPr>
      <w:r>
        <w:separator/>
      </w:r>
    </w:p>
  </w:endnote>
  <w:endnote w:type="continuationSeparator" w:id="0">
    <w:p w14:paraId="3E1257DD" w14:textId="77777777" w:rsidR="0074387B" w:rsidRDefault="0074387B" w:rsidP="006B3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E47D5DF6-2161-498F-9BC8-1CA028E77AE8}"/>
    <w:embedBold r:id="rId2" w:fontKey="{12E406A7-3A16-4D31-8782-CECCF07D6280}"/>
    <w:embedItalic r:id="rId3" w:fontKey="{3CCD2942-78E4-4F05-975C-C432E3CCE3E6}"/>
    <w:embedBoldItalic r:id="rId4" w:fontKey="{8B493838-3327-4E19-87AC-AE34D60650E0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5" w:fontKey="{A3438D50-4DDE-4FAA-8959-8146CC9F2FDC}"/>
    <w:embedBold r:id="rId6" w:fontKey="{006586F1-CC0E-45B4-993E-F82EC540D899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7" w:fontKey="{097F901B-42CB-47AC-A20B-0C50A346DBEB}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6C5E3645-3582-4DF1-8F50-175CF72542B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08219" w14:textId="77777777" w:rsidR="0074387B" w:rsidRDefault="0074387B" w:rsidP="006B3391">
      <w:pPr>
        <w:spacing w:after="0" w:line="240" w:lineRule="auto"/>
      </w:pPr>
      <w:r>
        <w:separator/>
      </w:r>
    </w:p>
  </w:footnote>
  <w:footnote w:type="continuationSeparator" w:id="0">
    <w:p w14:paraId="150F7575" w14:textId="77777777" w:rsidR="0074387B" w:rsidRDefault="0074387B" w:rsidP="006B3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4FE7A" w14:textId="73711115" w:rsidR="0020452E" w:rsidRPr="0020452E" w:rsidRDefault="0020452E" w:rsidP="0020452E">
    <w:pPr>
      <w:tabs>
        <w:tab w:val="center" w:pos="4536"/>
        <w:tab w:val="right" w:pos="9072"/>
      </w:tabs>
      <w:suppressAutoHyphens w:val="0"/>
      <w:autoSpaceDN/>
      <w:spacing w:after="0" w:line="240" w:lineRule="auto"/>
      <w:jc w:val="center"/>
      <w:textAlignment w:val="auto"/>
      <w:rPr>
        <w:rFonts w:cs="Calibri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2EB4E7AF" wp14:editId="62E7D8B2">
          <wp:simplePos x="0" y="0"/>
          <wp:positionH relativeFrom="margin">
            <wp:posOffset>5274310</wp:posOffset>
          </wp:positionH>
          <wp:positionV relativeFrom="paragraph">
            <wp:posOffset>157480</wp:posOffset>
          </wp:positionV>
          <wp:extent cx="535940" cy="653415"/>
          <wp:effectExtent l="0" t="0" r="0" b="0"/>
          <wp:wrapNone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A057425" wp14:editId="27053E9A">
          <wp:simplePos x="0" y="0"/>
          <wp:positionH relativeFrom="margin">
            <wp:posOffset>0</wp:posOffset>
          </wp:positionH>
          <wp:positionV relativeFrom="paragraph">
            <wp:posOffset>187325</wp:posOffset>
          </wp:positionV>
          <wp:extent cx="1685925" cy="666115"/>
          <wp:effectExtent l="0" t="0" r="0" b="0"/>
          <wp:wrapNone/>
          <wp:docPr id="47336306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62" t="32880" r="7155" b="34583"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C37221" w14:textId="200DE8E0" w:rsidR="0020452E" w:rsidRPr="0020452E" w:rsidRDefault="0020452E" w:rsidP="0020452E">
    <w:pPr>
      <w:tabs>
        <w:tab w:val="center" w:pos="4536"/>
        <w:tab w:val="right" w:pos="9072"/>
      </w:tabs>
      <w:suppressAutoHyphens w:val="0"/>
      <w:autoSpaceDN/>
      <w:spacing w:after="0" w:line="240" w:lineRule="auto"/>
      <w:jc w:val="center"/>
      <w:textAlignment w:val="auto"/>
      <w:rPr>
        <w:rFonts w:cs="Calibri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B634724" wp14:editId="007B94F3">
              <wp:simplePos x="0" y="0"/>
              <wp:positionH relativeFrom="column">
                <wp:posOffset>4883785</wp:posOffset>
              </wp:positionH>
              <wp:positionV relativeFrom="paragraph">
                <wp:posOffset>645160</wp:posOffset>
              </wp:positionV>
              <wp:extent cx="1478915" cy="257175"/>
              <wp:effectExtent l="0" t="0" r="6985" b="9525"/>
              <wp:wrapSquare wrapText="bothSides"/>
              <wp:docPr id="160716167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91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05AB83" w14:textId="77777777" w:rsidR="0020452E" w:rsidRPr="0072436E" w:rsidRDefault="0020452E" w:rsidP="0020452E">
                          <w:pPr>
                            <w:rPr>
                              <w:b/>
                              <w:bCs/>
                            </w:rPr>
                          </w:pPr>
                          <w:r w:rsidRPr="0072436E">
                            <w:rPr>
                              <w:b/>
                              <w:bCs/>
                            </w:rPr>
                            <w:t>Gmina Trzebielino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634724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384.55pt;margin-top:50.8pt;width:116.45pt;height:20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" strokecolor="window">
              <v:textbox>
                <w:txbxContent>
                  <w:p w14:paraId="7E05AB83" w14:textId="77777777" w:rsidR="0020452E" w:rsidRPr="0072436E" w:rsidRDefault="0020452E" w:rsidP="0020452E">
                    <w:pPr>
                      <w:rPr>
                        <w:b/>
                        <w:bCs/>
                      </w:rPr>
                    </w:pPr>
                    <w:r w:rsidRPr="0072436E">
                      <w:rPr>
                        <w:b/>
                        <w:bCs/>
                      </w:rPr>
                      <w:t>Gmina Trzebielino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DA0615C" wp14:editId="19D839C5">
              <wp:simplePos x="0" y="0"/>
              <wp:positionH relativeFrom="margin">
                <wp:align>right</wp:align>
              </wp:positionH>
              <wp:positionV relativeFrom="page">
                <wp:posOffset>1228725</wp:posOffset>
              </wp:positionV>
              <wp:extent cx="6753225" cy="347980"/>
              <wp:effectExtent l="0" t="0" r="0" b="0"/>
              <wp:wrapNone/>
              <wp:docPr id="413242300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3225" cy="3479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E2CECF" w14:textId="77777777" w:rsidR="0020452E" w:rsidRPr="008F0100" w:rsidRDefault="0020452E" w:rsidP="0020452E">
                          <w:pPr>
                            <w:pStyle w:val="Tekstpodstawowy"/>
                            <w:spacing w:line="245" w:lineRule="exact"/>
                            <w:ind w:left="5" w:right="5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8F0100">
                            <w:rPr>
                              <w:sz w:val="16"/>
                              <w:szCs w:val="16"/>
                            </w:rPr>
                            <w:t>Zadanie</w:t>
                          </w:r>
                          <w:r w:rsidRPr="008F0100">
                            <w:rPr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publiczne</w:t>
                          </w:r>
                          <w:r w:rsidRPr="008F0100">
                            <w:rPr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jest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współfinansowane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w ramach otwartego konkursu ofert Priorytet III programu wieloletniego na rzecz Osób Starszych „Aktywni Seniorzy – ASY” na lata 2026-2030 (Edycja2026).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A0615C" id="Pole tekstowe 1" o:spid="_x0000_s1027" type="#_x0000_t202" style="position:absolute;left:0;text-align:left;margin-left:480.55pt;margin-top:96.75pt;width:531.75pt;height:27.4pt;z-index:-2516572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" filled="f" stroked="f">
              <v:textbox inset="0,0,0,0">
                <w:txbxContent>
                  <w:p w14:paraId="05E2CECF" w14:textId="77777777" w:rsidR="0020452E" w:rsidRPr="008F0100" w:rsidRDefault="0020452E" w:rsidP="0020452E">
                    <w:pPr>
                      <w:pStyle w:val="Tekstpodstawowy"/>
                      <w:spacing w:line="245" w:lineRule="exact"/>
                      <w:ind w:left="5" w:right="5"/>
                      <w:jc w:val="center"/>
                      <w:rPr>
                        <w:sz w:val="16"/>
                        <w:szCs w:val="16"/>
                      </w:rPr>
                    </w:pPr>
                    <w:r w:rsidRPr="008F0100">
                      <w:rPr>
                        <w:sz w:val="16"/>
                        <w:szCs w:val="16"/>
                      </w:rPr>
                      <w:t>Zadanie</w:t>
                    </w:r>
                    <w:r w:rsidRPr="008F0100">
                      <w:rPr>
                        <w:spacing w:val="-8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publiczne</w:t>
                    </w:r>
                    <w:r w:rsidRPr="008F0100">
                      <w:rPr>
                        <w:spacing w:val="-5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jest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współfinansowane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w ramach otwartego konkursu ofert Priorytet III programu wieloletniego na rzecz Osób Starszych „Aktywni Seniorzy – ASY” na lata 2026-2030 (Edycja2026).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29FE0D5E" w14:textId="77777777" w:rsidR="0020452E" w:rsidRPr="0020452E" w:rsidRDefault="0020452E" w:rsidP="0020452E">
    <w:pPr>
      <w:tabs>
        <w:tab w:val="center" w:pos="4536"/>
        <w:tab w:val="right" w:pos="9072"/>
      </w:tabs>
      <w:suppressAutoHyphens w:val="0"/>
      <w:autoSpaceDN/>
      <w:spacing w:after="0" w:line="240" w:lineRule="auto"/>
      <w:ind w:left="-709"/>
      <w:jc w:val="right"/>
      <w:textAlignment w:val="auto"/>
      <w:rPr>
        <w:rFonts w:cs="Calibri"/>
      </w:rPr>
    </w:pPr>
  </w:p>
  <w:p w14:paraId="6E0129F3" w14:textId="6856C34B" w:rsidR="006B3391" w:rsidRPr="00FA34A4" w:rsidRDefault="006B3391" w:rsidP="00C70BD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52938"/>
    <w:multiLevelType w:val="hybridMultilevel"/>
    <w:tmpl w:val="F6862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60E3E"/>
    <w:multiLevelType w:val="hybridMultilevel"/>
    <w:tmpl w:val="095AFCC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93F2B59"/>
    <w:multiLevelType w:val="hybridMultilevel"/>
    <w:tmpl w:val="5E822984"/>
    <w:lvl w:ilvl="0" w:tplc="04150011">
      <w:start w:val="1"/>
      <w:numFmt w:val="decimal"/>
      <w:lvlText w:val="%1)"/>
      <w:lvlJc w:val="left"/>
      <w:pPr>
        <w:ind w:left="1442" w:hanging="360"/>
      </w:pPr>
    </w:lvl>
    <w:lvl w:ilvl="1" w:tplc="04150019" w:tentative="1">
      <w:start w:val="1"/>
      <w:numFmt w:val="lowerLetter"/>
      <w:lvlText w:val="%2."/>
      <w:lvlJc w:val="left"/>
      <w:pPr>
        <w:ind w:left="2162" w:hanging="360"/>
      </w:pPr>
    </w:lvl>
    <w:lvl w:ilvl="2" w:tplc="0415001B" w:tentative="1">
      <w:start w:val="1"/>
      <w:numFmt w:val="lowerRoman"/>
      <w:lvlText w:val="%3."/>
      <w:lvlJc w:val="right"/>
      <w:pPr>
        <w:ind w:left="2882" w:hanging="180"/>
      </w:pPr>
    </w:lvl>
    <w:lvl w:ilvl="3" w:tplc="0415000F" w:tentative="1">
      <w:start w:val="1"/>
      <w:numFmt w:val="decimal"/>
      <w:lvlText w:val="%4."/>
      <w:lvlJc w:val="left"/>
      <w:pPr>
        <w:ind w:left="3602" w:hanging="360"/>
      </w:pPr>
    </w:lvl>
    <w:lvl w:ilvl="4" w:tplc="04150019" w:tentative="1">
      <w:start w:val="1"/>
      <w:numFmt w:val="lowerLetter"/>
      <w:lvlText w:val="%5."/>
      <w:lvlJc w:val="left"/>
      <w:pPr>
        <w:ind w:left="4322" w:hanging="360"/>
      </w:pPr>
    </w:lvl>
    <w:lvl w:ilvl="5" w:tplc="0415001B" w:tentative="1">
      <w:start w:val="1"/>
      <w:numFmt w:val="lowerRoman"/>
      <w:lvlText w:val="%6."/>
      <w:lvlJc w:val="right"/>
      <w:pPr>
        <w:ind w:left="5042" w:hanging="180"/>
      </w:pPr>
    </w:lvl>
    <w:lvl w:ilvl="6" w:tplc="0415000F" w:tentative="1">
      <w:start w:val="1"/>
      <w:numFmt w:val="decimal"/>
      <w:lvlText w:val="%7."/>
      <w:lvlJc w:val="left"/>
      <w:pPr>
        <w:ind w:left="5762" w:hanging="360"/>
      </w:pPr>
    </w:lvl>
    <w:lvl w:ilvl="7" w:tplc="04150019" w:tentative="1">
      <w:start w:val="1"/>
      <w:numFmt w:val="lowerLetter"/>
      <w:lvlText w:val="%8."/>
      <w:lvlJc w:val="left"/>
      <w:pPr>
        <w:ind w:left="6482" w:hanging="360"/>
      </w:pPr>
    </w:lvl>
    <w:lvl w:ilvl="8" w:tplc="0415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3" w15:restartNumberingAfterBreak="0">
    <w:nsid w:val="2EB4719E"/>
    <w:multiLevelType w:val="hybridMultilevel"/>
    <w:tmpl w:val="13A64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471830"/>
    <w:multiLevelType w:val="multilevel"/>
    <w:tmpl w:val="6972BE90"/>
    <w:lvl w:ilvl="0">
      <w:start w:val="6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87251"/>
    <w:multiLevelType w:val="multilevel"/>
    <w:tmpl w:val="AA0E766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9359F"/>
    <w:multiLevelType w:val="singleLevel"/>
    <w:tmpl w:val="A6AEF9CE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38E6BC9"/>
    <w:multiLevelType w:val="multilevel"/>
    <w:tmpl w:val="AFCA580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4B17064F"/>
    <w:multiLevelType w:val="multilevel"/>
    <w:tmpl w:val="85DE0D0E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CF765F0"/>
    <w:multiLevelType w:val="multilevel"/>
    <w:tmpl w:val="CBE80676"/>
    <w:lvl w:ilvl="0">
      <w:numFmt w:val="bullet"/>
      <w:lvlText w:val=""/>
      <w:lvlJc w:val="left"/>
      <w:pPr>
        <w:ind w:left="100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0" w15:restartNumberingAfterBreak="0">
    <w:nsid w:val="4DBF6815"/>
    <w:multiLevelType w:val="multilevel"/>
    <w:tmpl w:val="6972BE90"/>
    <w:lvl w:ilvl="0">
      <w:start w:val="6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065F2E"/>
    <w:multiLevelType w:val="singleLevel"/>
    <w:tmpl w:val="CCEE6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</w:abstractNum>
  <w:abstractNum w:abstractNumId="12" w15:restartNumberingAfterBreak="0">
    <w:nsid w:val="57337C46"/>
    <w:multiLevelType w:val="multilevel"/>
    <w:tmpl w:val="B9F09CA6"/>
    <w:lvl w:ilvl="0">
      <w:numFmt w:val="bullet"/>
      <w:lvlText w:val=""/>
      <w:lvlJc w:val="left"/>
      <w:pPr>
        <w:ind w:left="1004" w:hanging="360"/>
      </w:pPr>
      <w:rPr>
        <w:rFonts w:ascii="Wingdings" w:hAnsi="Wingdings"/>
        <w:b w:val="0"/>
        <w:i w:val="0"/>
        <w:sz w:val="28"/>
        <w:szCs w:val="28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3" w15:restartNumberingAfterBreak="0">
    <w:nsid w:val="57DE17B3"/>
    <w:multiLevelType w:val="multilevel"/>
    <w:tmpl w:val="E3EEA30C"/>
    <w:lvl w:ilvl="0">
      <w:start w:val="1"/>
      <w:numFmt w:val="decimal"/>
      <w:pStyle w:val="Nagwek1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 w15:restartNumberingAfterBreak="0">
    <w:nsid w:val="5A7F749C"/>
    <w:multiLevelType w:val="multilevel"/>
    <w:tmpl w:val="B622BBF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 w15:restartNumberingAfterBreak="0">
    <w:nsid w:val="5D821592"/>
    <w:multiLevelType w:val="hybridMultilevel"/>
    <w:tmpl w:val="7B200638"/>
    <w:lvl w:ilvl="0" w:tplc="2F22A0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5E3F4FA8"/>
    <w:multiLevelType w:val="hybridMultilevel"/>
    <w:tmpl w:val="31469674"/>
    <w:lvl w:ilvl="0" w:tplc="0415000F">
      <w:start w:val="1"/>
      <w:numFmt w:val="decimal"/>
      <w:lvlText w:val="%1."/>
      <w:lvlJc w:val="left"/>
      <w:pPr>
        <w:ind w:left="722" w:hanging="360"/>
      </w:p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7" w15:restartNumberingAfterBreak="0">
    <w:nsid w:val="5FE75BEB"/>
    <w:multiLevelType w:val="singleLevel"/>
    <w:tmpl w:val="A6AEF9CE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21639FE"/>
    <w:multiLevelType w:val="hybridMultilevel"/>
    <w:tmpl w:val="B76061F0"/>
    <w:lvl w:ilvl="0" w:tplc="8CA416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595CA1"/>
    <w:multiLevelType w:val="hybridMultilevel"/>
    <w:tmpl w:val="9CC603C2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FBD4C39"/>
    <w:multiLevelType w:val="hybridMultilevel"/>
    <w:tmpl w:val="B1769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135526">
    <w:abstractNumId w:val="15"/>
  </w:num>
  <w:num w:numId="2" w16cid:durableId="878931931">
    <w:abstractNumId w:val="5"/>
  </w:num>
  <w:num w:numId="3" w16cid:durableId="1676300228">
    <w:abstractNumId w:val="8"/>
  </w:num>
  <w:num w:numId="4" w16cid:durableId="1612858764">
    <w:abstractNumId w:val="9"/>
  </w:num>
  <w:num w:numId="5" w16cid:durableId="1227302663">
    <w:abstractNumId w:val="12"/>
  </w:num>
  <w:num w:numId="6" w16cid:durableId="1904945011">
    <w:abstractNumId w:val="10"/>
  </w:num>
  <w:num w:numId="7" w16cid:durableId="511189446">
    <w:abstractNumId w:val="18"/>
  </w:num>
  <w:num w:numId="8" w16cid:durableId="1587571031">
    <w:abstractNumId w:val="11"/>
  </w:num>
  <w:num w:numId="9" w16cid:durableId="1893301362">
    <w:abstractNumId w:val="6"/>
  </w:num>
  <w:num w:numId="10" w16cid:durableId="119812216">
    <w:abstractNumId w:val="17"/>
  </w:num>
  <w:num w:numId="11" w16cid:durableId="806968248">
    <w:abstractNumId w:val="3"/>
  </w:num>
  <w:num w:numId="12" w16cid:durableId="2105493170">
    <w:abstractNumId w:val="19"/>
  </w:num>
  <w:num w:numId="13" w16cid:durableId="1766686004">
    <w:abstractNumId w:val="1"/>
  </w:num>
  <w:num w:numId="14" w16cid:durableId="23869835">
    <w:abstractNumId w:val="20"/>
  </w:num>
  <w:num w:numId="15" w16cid:durableId="1259369163">
    <w:abstractNumId w:val="0"/>
  </w:num>
  <w:num w:numId="16" w16cid:durableId="663512877">
    <w:abstractNumId w:val="4"/>
  </w:num>
  <w:num w:numId="17" w16cid:durableId="16888270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276881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0789096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81379747">
    <w:abstractNumId w:val="16"/>
  </w:num>
  <w:num w:numId="21" w16cid:durableId="7981128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FB"/>
    <w:rsid w:val="00004246"/>
    <w:rsid w:val="00005F21"/>
    <w:rsid w:val="00024A3B"/>
    <w:rsid w:val="00067C04"/>
    <w:rsid w:val="00083AD9"/>
    <w:rsid w:val="000853DD"/>
    <w:rsid w:val="00096768"/>
    <w:rsid w:val="000A5541"/>
    <w:rsid w:val="000B4840"/>
    <w:rsid w:val="000D16CA"/>
    <w:rsid w:val="000D3B7C"/>
    <w:rsid w:val="000F1DE8"/>
    <w:rsid w:val="0012199A"/>
    <w:rsid w:val="00146184"/>
    <w:rsid w:val="00174151"/>
    <w:rsid w:val="0017559F"/>
    <w:rsid w:val="001840C8"/>
    <w:rsid w:val="00194B8A"/>
    <w:rsid w:val="001A0CC3"/>
    <w:rsid w:val="001A193F"/>
    <w:rsid w:val="001A6955"/>
    <w:rsid w:val="001B128A"/>
    <w:rsid w:val="001C26C0"/>
    <w:rsid w:val="001C5EC1"/>
    <w:rsid w:val="001D1365"/>
    <w:rsid w:val="001D7869"/>
    <w:rsid w:val="0020452E"/>
    <w:rsid w:val="00210A48"/>
    <w:rsid w:val="002137EB"/>
    <w:rsid w:val="002174B5"/>
    <w:rsid w:val="0022194E"/>
    <w:rsid w:val="00270ADF"/>
    <w:rsid w:val="00281FBD"/>
    <w:rsid w:val="00286111"/>
    <w:rsid w:val="002970E9"/>
    <w:rsid w:val="002D5230"/>
    <w:rsid w:val="002E6A0F"/>
    <w:rsid w:val="002F54BC"/>
    <w:rsid w:val="00301273"/>
    <w:rsid w:val="00302CE5"/>
    <w:rsid w:val="00306D93"/>
    <w:rsid w:val="003302F4"/>
    <w:rsid w:val="00331DFF"/>
    <w:rsid w:val="00331E42"/>
    <w:rsid w:val="003353C6"/>
    <w:rsid w:val="00337BBF"/>
    <w:rsid w:val="00344434"/>
    <w:rsid w:val="00345C00"/>
    <w:rsid w:val="00346906"/>
    <w:rsid w:val="003611F1"/>
    <w:rsid w:val="00382DFB"/>
    <w:rsid w:val="00387931"/>
    <w:rsid w:val="00396734"/>
    <w:rsid w:val="003B6DEB"/>
    <w:rsid w:val="003D6034"/>
    <w:rsid w:val="003D74B9"/>
    <w:rsid w:val="003E4D97"/>
    <w:rsid w:val="004062F1"/>
    <w:rsid w:val="004110D6"/>
    <w:rsid w:val="00411D18"/>
    <w:rsid w:val="0043536A"/>
    <w:rsid w:val="0044204C"/>
    <w:rsid w:val="00480B2E"/>
    <w:rsid w:val="004D39D5"/>
    <w:rsid w:val="004E2B01"/>
    <w:rsid w:val="004E67BE"/>
    <w:rsid w:val="00530604"/>
    <w:rsid w:val="00543F74"/>
    <w:rsid w:val="00557A70"/>
    <w:rsid w:val="005A18BA"/>
    <w:rsid w:val="005D31C0"/>
    <w:rsid w:val="005D46F0"/>
    <w:rsid w:val="005E2EB5"/>
    <w:rsid w:val="005F6038"/>
    <w:rsid w:val="00625739"/>
    <w:rsid w:val="00631BB7"/>
    <w:rsid w:val="00634A1A"/>
    <w:rsid w:val="00642808"/>
    <w:rsid w:val="0064326D"/>
    <w:rsid w:val="00654948"/>
    <w:rsid w:val="00663261"/>
    <w:rsid w:val="006749C0"/>
    <w:rsid w:val="0069213D"/>
    <w:rsid w:val="00692315"/>
    <w:rsid w:val="00696E31"/>
    <w:rsid w:val="006B13D5"/>
    <w:rsid w:val="006B2688"/>
    <w:rsid w:val="006B3391"/>
    <w:rsid w:val="006B3D1C"/>
    <w:rsid w:val="006E26A0"/>
    <w:rsid w:val="0070506F"/>
    <w:rsid w:val="00711AAD"/>
    <w:rsid w:val="00717F00"/>
    <w:rsid w:val="0074387B"/>
    <w:rsid w:val="0075760F"/>
    <w:rsid w:val="007744D8"/>
    <w:rsid w:val="007860BD"/>
    <w:rsid w:val="007915D5"/>
    <w:rsid w:val="00792E1F"/>
    <w:rsid w:val="007A40FD"/>
    <w:rsid w:val="007A4764"/>
    <w:rsid w:val="007A6256"/>
    <w:rsid w:val="007E6BCE"/>
    <w:rsid w:val="00803BA3"/>
    <w:rsid w:val="00807242"/>
    <w:rsid w:val="008313BD"/>
    <w:rsid w:val="00834C85"/>
    <w:rsid w:val="00856D7F"/>
    <w:rsid w:val="008A473F"/>
    <w:rsid w:val="008F4BA1"/>
    <w:rsid w:val="009031B0"/>
    <w:rsid w:val="00904047"/>
    <w:rsid w:val="00910938"/>
    <w:rsid w:val="0092380D"/>
    <w:rsid w:val="009354C6"/>
    <w:rsid w:val="00947CB6"/>
    <w:rsid w:val="00951D6A"/>
    <w:rsid w:val="00964FEA"/>
    <w:rsid w:val="009A18C3"/>
    <w:rsid w:val="009A2C4F"/>
    <w:rsid w:val="009A3813"/>
    <w:rsid w:val="009C2D0B"/>
    <w:rsid w:val="009D48A7"/>
    <w:rsid w:val="00A035D2"/>
    <w:rsid w:val="00A32507"/>
    <w:rsid w:val="00A40898"/>
    <w:rsid w:val="00A70303"/>
    <w:rsid w:val="00AB1C28"/>
    <w:rsid w:val="00AB76AA"/>
    <w:rsid w:val="00AC0126"/>
    <w:rsid w:val="00AD0E98"/>
    <w:rsid w:val="00AF1C47"/>
    <w:rsid w:val="00B027D5"/>
    <w:rsid w:val="00B0781C"/>
    <w:rsid w:val="00B121EF"/>
    <w:rsid w:val="00B13191"/>
    <w:rsid w:val="00B163F7"/>
    <w:rsid w:val="00B173A6"/>
    <w:rsid w:val="00B202E7"/>
    <w:rsid w:val="00B30E95"/>
    <w:rsid w:val="00B41606"/>
    <w:rsid w:val="00B454AF"/>
    <w:rsid w:val="00B5083E"/>
    <w:rsid w:val="00B924E8"/>
    <w:rsid w:val="00BA011C"/>
    <w:rsid w:val="00BA1E54"/>
    <w:rsid w:val="00BB0350"/>
    <w:rsid w:val="00BC2A22"/>
    <w:rsid w:val="00BC59F7"/>
    <w:rsid w:val="00BD60CE"/>
    <w:rsid w:val="00C70BD5"/>
    <w:rsid w:val="00C72EAB"/>
    <w:rsid w:val="00CB72E1"/>
    <w:rsid w:val="00CE0C7D"/>
    <w:rsid w:val="00CE5F0C"/>
    <w:rsid w:val="00CF5840"/>
    <w:rsid w:val="00D0169D"/>
    <w:rsid w:val="00D07961"/>
    <w:rsid w:val="00D10B30"/>
    <w:rsid w:val="00D15A1A"/>
    <w:rsid w:val="00D1695A"/>
    <w:rsid w:val="00D16DF9"/>
    <w:rsid w:val="00D52854"/>
    <w:rsid w:val="00D76ABD"/>
    <w:rsid w:val="00D76F74"/>
    <w:rsid w:val="00D878AB"/>
    <w:rsid w:val="00D87C53"/>
    <w:rsid w:val="00DD2662"/>
    <w:rsid w:val="00DD77C0"/>
    <w:rsid w:val="00DE1277"/>
    <w:rsid w:val="00DE4AC8"/>
    <w:rsid w:val="00E3451F"/>
    <w:rsid w:val="00E42065"/>
    <w:rsid w:val="00E56C01"/>
    <w:rsid w:val="00E764E3"/>
    <w:rsid w:val="00E86E08"/>
    <w:rsid w:val="00E96CBA"/>
    <w:rsid w:val="00EA006B"/>
    <w:rsid w:val="00EA1BA7"/>
    <w:rsid w:val="00EB536B"/>
    <w:rsid w:val="00F05915"/>
    <w:rsid w:val="00F0645E"/>
    <w:rsid w:val="00F56458"/>
    <w:rsid w:val="00F83F59"/>
    <w:rsid w:val="00F91D4F"/>
    <w:rsid w:val="00F970AD"/>
    <w:rsid w:val="00FA3401"/>
    <w:rsid w:val="00FA34A4"/>
    <w:rsid w:val="00FC1423"/>
    <w:rsid w:val="00FC5DFB"/>
    <w:rsid w:val="00FD14BD"/>
    <w:rsid w:val="00FE1E73"/>
    <w:rsid w:val="00FF30CA"/>
    <w:rsid w:val="00FF397C"/>
    <w:rsid w:val="00FF3E69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4D068"/>
  <w15:chartTrackingRefBased/>
  <w15:docId w15:val="{B99BEF03-7AE6-4766-AF6C-09CA9B851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DFB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70AD"/>
    <w:pPr>
      <w:keepNext/>
      <w:keepLines/>
      <w:numPr>
        <w:numId w:val="17"/>
      </w:numPr>
      <w:autoSpaceDN/>
      <w:spacing w:before="240" w:after="0" w:line="256" w:lineRule="auto"/>
      <w:ind w:leftChars="-1" w:left="-1" w:hangingChars="1" w:hanging="1"/>
      <w:textAlignment w:val="auto"/>
      <w:outlineLvl w:val="0"/>
    </w:pPr>
    <w:rPr>
      <w:rFonts w:ascii="Calibri Light" w:eastAsia="Times New Roman" w:hAnsi="Calibri Light" w:cs="Calibri"/>
      <w:b/>
      <w:position w:val="-1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3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3391"/>
  </w:style>
  <w:style w:type="paragraph" w:styleId="Stopka">
    <w:name w:val="footer"/>
    <w:basedOn w:val="Normalny"/>
    <w:link w:val="StopkaZnak"/>
    <w:unhideWhenUsed/>
    <w:rsid w:val="006B3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B3391"/>
  </w:style>
  <w:style w:type="character" w:styleId="Hipercze">
    <w:name w:val="Hyperlink"/>
    <w:rsid w:val="006B3391"/>
    <w:rPr>
      <w:color w:val="0000FF"/>
      <w:u w:val="single"/>
    </w:rPr>
  </w:style>
  <w:style w:type="character" w:customStyle="1" w:styleId="apple-style-span">
    <w:name w:val="apple-style-span"/>
    <w:basedOn w:val="Domylnaczcionkaakapitu"/>
    <w:rsid w:val="003611F1"/>
  </w:style>
  <w:style w:type="paragraph" w:styleId="Akapitzlist">
    <w:name w:val="List Paragraph"/>
    <w:basedOn w:val="Normalny"/>
    <w:rsid w:val="00FC5DF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1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A193F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5F6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AF1C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1C4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F1C4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1C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F1C47"/>
    <w:rPr>
      <w:b/>
      <w:bCs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947CB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947CB6"/>
    <w:rPr>
      <w:sz w:val="22"/>
      <w:szCs w:val="22"/>
      <w:lang w:eastAsia="en-US"/>
    </w:rPr>
  </w:style>
  <w:style w:type="paragraph" w:customStyle="1" w:styleId="glowny">
    <w:name w:val="glowny"/>
    <w:basedOn w:val="Stopka"/>
    <w:next w:val="Stopka"/>
    <w:rsid w:val="00947CB6"/>
    <w:pPr>
      <w:tabs>
        <w:tab w:val="clear" w:pos="4536"/>
        <w:tab w:val="clear" w:pos="9072"/>
      </w:tabs>
      <w:suppressAutoHyphens w:val="0"/>
      <w:autoSpaceDN/>
      <w:snapToGrid w:val="0"/>
      <w:spacing w:line="258" w:lineRule="atLeast"/>
      <w:jc w:val="both"/>
      <w:textAlignment w:val="auto"/>
    </w:pPr>
    <w:rPr>
      <w:rFonts w:ascii="FrankfurtGothic" w:eastAsia="Times New Roman" w:hAnsi="FrankfurtGothic"/>
      <w:color w:val="000000"/>
      <w:sz w:val="19"/>
      <w:szCs w:val="20"/>
      <w:lang w:eastAsia="pl-PL"/>
    </w:rPr>
  </w:style>
  <w:style w:type="character" w:customStyle="1" w:styleId="Nagwek1Znak">
    <w:name w:val="Nagłówek 1 Znak"/>
    <w:link w:val="Nagwek1"/>
    <w:uiPriority w:val="9"/>
    <w:rsid w:val="00F970AD"/>
    <w:rPr>
      <w:rFonts w:ascii="Calibri Light" w:eastAsia="Times New Roman" w:hAnsi="Calibri Light" w:cs="Calibri"/>
      <w:b/>
      <w:position w:val="-1"/>
      <w:sz w:val="22"/>
      <w:szCs w:val="32"/>
      <w:lang w:eastAsia="en-US"/>
    </w:rPr>
  </w:style>
  <w:style w:type="paragraph" w:styleId="Bezodstpw">
    <w:name w:val="No Spacing"/>
    <w:uiPriority w:val="1"/>
    <w:qFormat/>
    <w:rsid w:val="00F970AD"/>
    <w:pPr>
      <w:suppressAutoHyphens/>
      <w:autoSpaceDN w:val="0"/>
      <w:textAlignment w:val="baseline"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045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045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Roaming\Microsoft\Szablony\Starostwo%20Powiatowe%20we%20W&#322;odaw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F14C6-5FA5-4948-96B0-634D1D79D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Starostwo Powiatowe we Włodawie</Template>
  <TotalTime>2</TotalTime>
  <Pages>2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we Włodawie</Company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cp:lastModifiedBy>Lucyna Rokicka</cp:lastModifiedBy>
  <cp:revision>3</cp:revision>
  <cp:lastPrinted>2026-07-06T07:22:00Z</cp:lastPrinted>
  <dcterms:created xsi:type="dcterms:W3CDTF">2026-07-06T07:18:00Z</dcterms:created>
  <dcterms:modified xsi:type="dcterms:W3CDTF">2026-07-06T07:23:00Z</dcterms:modified>
</cp:coreProperties>
</file>