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A3B24" w14:textId="7835BF2D" w:rsidR="00C93D71" w:rsidRPr="00C93D71" w:rsidRDefault="00C93D71" w:rsidP="00C93D71">
      <w:pPr>
        <w:spacing w:after="0" w:line="240" w:lineRule="auto"/>
        <w:ind w:left="2" w:hanging="2"/>
        <w:jc w:val="right"/>
        <w:rPr>
          <w:bCs/>
          <w:i/>
          <w:iCs/>
          <w:color w:val="000000"/>
          <w:sz w:val="20"/>
          <w:szCs w:val="20"/>
        </w:rPr>
      </w:pPr>
      <w:bookmarkStart w:id="0" w:name="_Hlk241227702"/>
      <w:r w:rsidRPr="00C93D71">
        <w:rPr>
          <w:bCs/>
          <w:i/>
          <w:iCs/>
          <w:color w:val="000000"/>
          <w:sz w:val="20"/>
          <w:szCs w:val="20"/>
        </w:rPr>
        <w:t>Załącznik nr 3 do zapytania ofertowego</w:t>
      </w:r>
    </w:p>
    <w:p w14:paraId="45ED4673" w14:textId="55064B0E" w:rsidR="00C93D71" w:rsidRPr="00D16DF9" w:rsidRDefault="00C93D71" w:rsidP="00C93D71">
      <w:pPr>
        <w:spacing w:after="0" w:line="240" w:lineRule="auto"/>
        <w:ind w:left="2" w:hanging="2"/>
        <w:jc w:val="center"/>
        <w:rPr>
          <w:color w:val="000000"/>
          <w:sz w:val="36"/>
          <w:szCs w:val="36"/>
          <w:u w:val="single"/>
        </w:rPr>
      </w:pPr>
      <w:r w:rsidRPr="00D16DF9">
        <w:rPr>
          <w:b/>
          <w:color w:val="000000"/>
          <w:sz w:val="36"/>
          <w:szCs w:val="36"/>
          <w:u w:val="single"/>
        </w:rPr>
        <w:t xml:space="preserve">Oświadczenie wykonawcy </w:t>
      </w:r>
    </w:p>
    <w:p w14:paraId="3AB47D66" w14:textId="77777777" w:rsidR="00C93D71" w:rsidRDefault="00C93D71" w:rsidP="00C93D71">
      <w:pPr>
        <w:spacing w:line="240" w:lineRule="auto"/>
        <w:ind w:left="2" w:hanging="2"/>
        <w:jc w:val="center"/>
        <w:rPr>
          <w:color w:val="000000"/>
          <w:u w:val="single"/>
        </w:rPr>
      </w:pPr>
      <w:r>
        <w:rPr>
          <w:b/>
          <w:color w:val="000000"/>
          <w:u w:val="single"/>
        </w:rPr>
        <w:t xml:space="preserve"> O </w:t>
      </w:r>
      <w:r w:rsidRPr="00AB1C28">
        <w:rPr>
          <w:b/>
          <w:color w:val="000000"/>
          <w:u w:val="single"/>
        </w:rPr>
        <w:t xml:space="preserve">NIEPODLEGANIU WYKLUCZENIU </w:t>
      </w:r>
      <w:r>
        <w:rPr>
          <w:b/>
          <w:color w:val="000000"/>
          <w:u w:val="single"/>
        </w:rPr>
        <w:t>W POSTĘPOWANIU</w:t>
      </w:r>
    </w:p>
    <w:bookmarkEnd w:id="0"/>
    <w:p w14:paraId="393B80CE" w14:textId="77777777" w:rsidR="00C93D71" w:rsidRPr="00C93D71" w:rsidRDefault="00C93D71" w:rsidP="00C93D71">
      <w:pPr>
        <w:spacing w:line="240" w:lineRule="auto"/>
        <w:ind w:left="2" w:hanging="2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color w:val="000000"/>
          <w:sz w:val="20"/>
          <w:szCs w:val="20"/>
        </w:rPr>
        <w:t xml:space="preserve">Działając w imieniu i na rzecz: </w:t>
      </w:r>
    </w:p>
    <w:p w14:paraId="3AC93501" w14:textId="77777777" w:rsidR="00C93D71" w:rsidRPr="00C93D71" w:rsidRDefault="00C93D71" w:rsidP="00C93D71">
      <w:pPr>
        <w:spacing w:line="240" w:lineRule="auto"/>
        <w:ind w:left="2" w:hanging="2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14:paraId="54033CDB" w14:textId="77777777" w:rsidR="00C93D71" w:rsidRPr="00C93D71" w:rsidRDefault="00C93D71" w:rsidP="00C93D71">
      <w:pPr>
        <w:spacing w:after="0" w:line="240" w:lineRule="auto"/>
        <w:ind w:left="2" w:hanging="2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14:paraId="1B428111" w14:textId="77777777" w:rsidR="00C93D71" w:rsidRPr="00C93D71" w:rsidRDefault="00C93D71" w:rsidP="00C93D71">
      <w:pPr>
        <w:spacing w:line="240" w:lineRule="auto"/>
        <w:ind w:left="2" w:hanging="2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C93D71">
        <w:rPr>
          <w:rFonts w:asciiTheme="minorHAnsi" w:hAnsiTheme="minorHAnsi" w:cstheme="minorHAnsi"/>
          <w:i/>
          <w:color w:val="000000"/>
          <w:sz w:val="18"/>
          <w:szCs w:val="18"/>
        </w:rPr>
        <w:t xml:space="preserve">(pełna nazwa Wykonawcy/Wykonawców w przypadku wykonawców wspólnie ubiegających się </w:t>
      </w:r>
      <w:r w:rsidRPr="00C93D71">
        <w:rPr>
          <w:rFonts w:asciiTheme="minorHAnsi" w:hAnsiTheme="minorHAnsi" w:cstheme="minorHAnsi"/>
          <w:i/>
          <w:color w:val="000000"/>
          <w:sz w:val="18"/>
          <w:szCs w:val="18"/>
        </w:rPr>
        <w:br/>
        <w:t>o udzielenie</w:t>
      </w:r>
      <w:r w:rsidRPr="00C93D71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Pr="00C93D71">
        <w:rPr>
          <w:rFonts w:asciiTheme="minorHAnsi" w:hAnsiTheme="minorHAnsi" w:cstheme="minorHAnsi"/>
          <w:i/>
          <w:color w:val="000000"/>
          <w:sz w:val="18"/>
          <w:szCs w:val="18"/>
        </w:rPr>
        <w:t>zamówienia)</w:t>
      </w:r>
    </w:p>
    <w:p w14:paraId="615E250B" w14:textId="5B4E8614" w:rsidR="00C93D71" w:rsidRPr="00C93D71" w:rsidRDefault="00C93D71" w:rsidP="00C93D71">
      <w:pPr>
        <w:spacing w:line="240" w:lineRule="auto"/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  <w:r w:rsidRPr="00C93D71">
        <w:rPr>
          <w:rFonts w:asciiTheme="minorHAnsi" w:hAnsiTheme="minorHAnsi" w:cstheme="minorHAnsi"/>
          <w:color w:val="000000"/>
          <w:sz w:val="20"/>
          <w:szCs w:val="20"/>
        </w:rPr>
        <w:t xml:space="preserve">Ubiegając się o udzielenie zamówienia pn. </w:t>
      </w:r>
      <w:r w:rsidRPr="00C93D7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>O</w:t>
      </w:r>
      <w:r w:rsidRPr="00C93D7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>chron</w:t>
      </w:r>
      <w:r w:rsidRPr="00C93D7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>a</w:t>
      </w:r>
      <w:r w:rsidRPr="00C93D7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 xml:space="preserve"> i utrzymanie </w:t>
      </w:r>
      <w:r w:rsidRPr="00C93D7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>A</w:t>
      </w:r>
      <w:r w:rsidRPr="00C93D7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 xml:space="preserve">lei </w:t>
      </w:r>
      <w:r w:rsidRPr="00C93D7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>B</w:t>
      </w:r>
      <w:r w:rsidRPr="00C93D7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eastAsia="pl-PL"/>
        </w:rPr>
        <w:t>ukowej w miejscowości Zielin – Gmina Trzebielino.</w:t>
      </w:r>
    </w:p>
    <w:p w14:paraId="73BFF5DA" w14:textId="77777777" w:rsidR="00C93D71" w:rsidRPr="00C93D71" w:rsidRDefault="00C93D71" w:rsidP="00C93D71">
      <w:pPr>
        <w:suppressAutoHyphens w:val="0"/>
        <w:spacing w:after="0" w:line="240" w:lineRule="auto"/>
        <w:jc w:val="both"/>
        <w:rPr>
          <w:rFonts w:asciiTheme="minorHAnsi" w:eastAsia="Arial Unicode MS" w:hAnsiTheme="minorHAnsi" w:cstheme="minorHAnsi"/>
          <w:bCs/>
          <w:iCs/>
          <w:kern w:val="2"/>
          <w:sz w:val="20"/>
          <w:szCs w:val="20"/>
          <w:lang w:eastAsia="zh-CN"/>
        </w:rPr>
      </w:pPr>
      <w:r w:rsidRPr="00C93D71">
        <w:rPr>
          <w:rFonts w:asciiTheme="minorHAnsi" w:hAnsiTheme="minorHAnsi" w:cstheme="minorHAnsi"/>
          <w:bCs/>
          <w:iCs/>
          <w:color w:val="000000"/>
          <w:sz w:val="20"/>
          <w:szCs w:val="20"/>
        </w:rPr>
        <w:t>oświadczam co następuje:</w:t>
      </w:r>
    </w:p>
    <w:p w14:paraId="2647AAC0" w14:textId="77777777" w:rsidR="00C93D71" w:rsidRPr="00C93D71" w:rsidRDefault="00C93D71" w:rsidP="00C93D71">
      <w:pPr>
        <w:numPr>
          <w:ilvl w:val="0"/>
          <w:numId w:val="20"/>
        </w:numPr>
        <w:autoSpaceDN/>
        <w:spacing w:after="60" w:line="240" w:lineRule="auto"/>
        <w:ind w:left="284" w:hanging="284"/>
        <w:jc w:val="both"/>
        <w:textAlignment w:val="auto"/>
        <w:outlineLvl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z postępowania</w:t>
      </w:r>
      <w:bookmarkStart w:id="1" w:name="_Hlk241230263"/>
      <w:r w:rsidRPr="00C93D71">
        <w:rPr>
          <w:rFonts w:asciiTheme="minorHAnsi" w:hAnsiTheme="minorHAnsi" w:cstheme="minorHAnsi"/>
          <w:color w:val="000000"/>
          <w:sz w:val="20"/>
          <w:szCs w:val="20"/>
        </w:rPr>
        <w:t xml:space="preserve">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bookmarkEnd w:id="1"/>
    </w:p>
    <w:p w14:paraId="266E59A6" w14:textId="77777777" w:rsidR="00C93D71" w:rsidRPr="00C93D71" w:rsidRDefault="00C93D71" w:rsidP="00C93D71">
      <w:pPr>
        <w:numPr>
          <w:ilvl w:val="0"/>
          <w:numId w:val="20"/>
        </w:numPr>
        <w:autoSpaceDN/>
        <w:spacing w:after="60" w:line="240" w:lineRule="auto"/>
        <w:ind w:left="284" w:hanging="284"/>
        <w:jc w:val="both"/>
        <w:textAlignment w:val="auto"/>
        <w:outlineLvl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nie podlegam wykluczeniu z postępowania </w:t>
      </w:r>
      <w:bookmarkStart w:id="2" w:name="_Hlk241230332"/>
      <w:r w:rsidRPr="00C93D71">
        <w:rPr>
          <w:rFonts w:asciiTheme="minorHAnsi" w:hAnsiTheme="minorHAnsi" w:cstheme="minorHAnsi"/>
          <w:color w:val="000000"/>
          <w:sz w:val="20"/>
          <w:szCs w:val="20"/>
        </w:rPr>
        <w:t xml:space="preserve">na podstawie art. 7 ust. 1 ustawy </w:t>
      </w:r>
      <w:r w:rsidRPr="00C93D71"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C93D71">
        <w:rPr>
          <w:rFonts w:asciiTheme="minorHAnsi" w:hAnsiTheme="minorHAnsi" w:cstheme="minorHAnsi"/>
          <w:color w:val="222222"/>
          <w:sz w:val="20"/>
          <w:szCs w:val="20"/>
        </w:rPr>
        <w:t xml:space="preserve">z dnia 13 kwietnia 2022 r. o </w:t>
      </w:r>
      <w:r w:rsidRPr="00C93D71">
        <w:rPr>
          <w:rFonts w:asciiTheme="minorHAnsi" w:hAnsiTheme="minorHAnsi" w:cstheme="minorHAnsi"/>
          <w:color w:val="000000"/>
          <w:sz w:val="20"/>
          <w:szCs w:val="20"/>
        </w:rPr>
        <w:t>szczególnych rozwiązaniach w zakresie przeciwdziałania wspieraniu agresji na Ukrainę oraz służących ochronie bezpieczeństwa narodowego</w:t>
      </w:r>
      <w:r w:rsidRPr="00C93D71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 </w:t>
      </w:r>
      <w:r w:rsidRPr="00C93D71">
        <w:rPr>
          <w:rFonts w:asciiTheme="minorHAnsi" w:eastAsia="Calibri Light" w:hAnsiTheme="minorHAnsi" w:cstheme="minorHAnsi"/>
          <w:sz w:val="20"/>
          <w:szCs w:val="20"/>
        </w:rPr>
        <w:t>(Dz.</w:t>
      </w:r>
      <w:r w:rsidRPr="00C93D71">
        <w:rPr>
          <w:rFonts w:asciiTheme="minorHAnsi" w:eastAsia="Calibri Light" w:hAnsiTheme="minorHAnsi" w:cstheme="minorHAnsi"/>
          <w:spacing w:val="-3"/>
          <w:sz w:val="20"/>
          <w:szCs w:val="20"/>
        </w:rPr>
        <w:t xml:space="preserve"> </w:t>
      </w:r>
      <w:r w:rsidRPr="00C93D71">
        <w:rPr>
          <w:rFonts w:asciiTheme="minorHAnsi" w:eastAsia="Calibri Light" w:hAnsiTheme="minorHAnsi" w:cstheme="minorHAnsi"/>
          <w:sz w:val="20"/>
          <w:szCs w:val="20"/>
        </w:rPr>
        <w:t>U. z</w:t>
      </w:r>
      <w:r w:rsidRPr="00C93D71">
        <w:rPr>
          <w:rFonts w:asciiTheme="minorHAnsi" w:eastAsia="Calibri Light" w:hAnsiTheme="minorHAnsi" w:cstheme="minorHAnsi"/>
          <w:spacing w:val="-1"/>
          <w:sz w:val="20"/>
          <w:szCs w:val="20"/>
        </w:rPr>
        <w:t xml:space="preserve"> </w:t>
      </w:r>
      <w:r w:rsidRPr="00C93D71">
        <w:rPr>
          <w:rFonts w:asciiTheme="minorHAnsi" w:eastAsia="Calibri Light" w:hAnsiTheme="minorHAnsi" w:cstheme="minorHAnsi"/>
          <w:sz w:val="20"/>
          <w:szCs w:val="20"/>
        </w:rPr>
        <w:t>2024 r. poz. 507).</w:t>
      </w:r>
      <w:bookmarkEnd w:id="2"/>
    </w:p>
    <w:p w14:paraId="7271FD3C" w14:textId="77777777" w:rsidR="00C93D71" w:rsidRPr="00C93D71" w:rsidRDefault="00C93D71" w:rsidP="00C93D71">
      <w:pPr>
        <w:numPr>
          <w:ilvl w:val="0"/>
          <w:numId w:val="20"/>
        </w:numPr>
        <w:autoSpaceDN/>
        <w:spacing w:after="0" w:line="240" w:lineRule="auto"/>
        <w:ind w:left="284" w:hanging="284"/>
        <w:jc w:val="both"/>
        <w:textAlignment w:val="auto"/>
        <w:outlineLvl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color w:val="000000"/>
          <w:sz w:val="20"/>
          <w:szCs w:val="20"/>
        </w:rPr>
        <w:t>Oświadczam, że nie jestem(</w:t>
      </w:r>
      <w:proofErr w:type="spellStart"/>
      <w:r w:rsidRPr="00C93D71">
        <w:rPr>
          <w:rFonts w:asciiTheme="minorHAnsi" w:hAnsiTheme="minorHAnsi" w:cstheme="minorHAnsi"/>
          <w:color w:val="000000"/>
          <w:sz w:val="20"/>
          <w:szCs w:val="20"/>
        </w:rPr>
        <w:t>śmy</w:t>
      </w:r>
      <w:proofErr w:type="spellEnd"/>
      <w:r w:rsidRPr="00C93D71">
        <w:rPr>
          <w:rFonts w:asciiTheme="minorHAnsi" w:hAnsiTheme="minorHAnsi" w:cstheme="minorHAnsi"/>
          <w:color w:val="000000"/>
          <w:sz w:val="20"/>
          <w:szCs w:val="20"/>
        </w:rPr>
        <w:t>) z Zamawiającym powiązany(i) osobowo lub kapitałowo, tzn.:</w:t>
      </w:r>
    </w:p>
    <w:p w14:paraId="1A0CCF06" w14:textId="77777777" w:rsidR="00C93D71" w:rsidRPr="00C93D71" w:rsidRDefault="00C93D71" w:rsidP="00C93D71">
      <w:pPr>
        <w:numPr>
          <w:ilvl w:val="0"/>
          <w:numId w:val="21"/>
        </w:numPr>
        <w:autoSpaceDN/>
        <w:spacing w:after="0" w:line="240" w:lineRule="auto"/>
        <w:ind w:left="567"/>
        <w:jc w:val="both"/>
        <w:textAlignment w:val="auto"/>
        <w:outlineLvl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color w:val="000000"/>
          <w:sz w:val="20"/>
          <w:szCs w:val="20"/>
        </w:rPr>
        <w:t>nie jestem(</w:t>
      </w:r>
      <w:proofErr w:type="spellStart"/>
      <w:r w:rsidRPr="00C93D71">
        <w:rPr>
          <w:rFonts w:asciiTheme="minorHAnsi" w:hAnsiTheme="minorHAnsi" w:cstheme="minorHAnsi"/>
          <w:color w:val="000000"/>
          <w:sz w:val="20"/>
          <w:szCs w:val="20"/>
        </w:rPr>
        <w:t>śmy</w:t>
      </w:r>
      <w:proofErr w:type="spellEnd"/>
      <w:r w:rsidRPr="00C93D71">
        <w:rPr>
          <w:rFonts w:asciiTheme="minorHAnsi" w:hAnsiTheme="minorHAnsi" w:cstheme="minorHAnsi"/>
          <w:color w:val="000000"/>
          <w:sz w:val="20"/>
          <w:szCs w:val="20"/>
        </w:rPr>
        <w:t xml:space="preserve">) z Zamawiającym lub osobami upoważnionymi do zaciągania zobowiązań </w:t>
      </w:r>
      <w:r w:rsidRPr="00C93D71">
        <w:rPr>
          <w:rFonts w:asciiTheme="minorHAnsi" w:hAnsiTheme="minorHAnsi" w:cstheme="minorHAnsi"/>
          <w:color w:val="000000"/>
          <w:sz w:val="20"/>
          <w:szCs w:val="20"/>
        </w:rPr>
        <w:br/>
        <w:t>w imieniu Zamawiającego lub osobami wykonującymi w imieniu Zamawiającego czynności związanych z przygotowaniem i przeprowadzeniem procedury wyboru Wykonawcy a Wykonawcą, powiązany(i) poprzez:</w:t>
      </w:r>
    </w:p>
    <w:p w14:paraId="786EE621" w14:textId="77777777" w:rsidR="00C93D71" w:rsidRPr="00C93D71" w:rsidRDefault="00C93D71" w:rsidP="00C93D71">
      <w:pPr>
        <w:numPr>
          <w:ilvl w:val="0"/>
          <w:numId w:val="22"/>
        </w:numPr>
        <w:autoSpaceDN/>
        <w:spacing w:after="0" w:line="240" w:lineRule="auto"/>
        <w:ind w:left="709"/>
        <w:jc w:val="both"/>
        <w:textAlignment w:val="auto"/>
        <w:outlineLvl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sz w:val="20"/>
          <w:szCs w:val="20"/>
        </w:rP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517F6EBB" w14:textId="77777777" w:rsidR="00C93D71" w:rsidRPr="00C93D71" w:rsidRDefault="00C93D71" w:rsidP="00C93D71">
      <w:pPr>
        <w:numPr>
          <w:ilvl w:val="0"/>
          <w:numId w:val="22"/>
        </w:numPr>
        <w:autoSpaceDN/>
        <w:spacing w:after="0" w:line="240" w:lineRule="auto"/>
        <w:ind w:left="709"/>
        <w:jc w:val="both"/>
        <w:textAlignment w:val="auto"/>
        <w:outlineLvl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sz w:val="20"/>
          <w:szCs w:val="20"/>
        </w:rP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20C7E7C2" w14:textId="77777777" w:rsidR="00C93D71" w:rsidRPr="00C93D71" w:rsidRDefault="00C93D71" w:rsidP="00C93D71">
      <w:pPr>
        <w:numPr>
          <w:ilvl w:val="0"/>
          <w:numId w:val="22"/>
        </w:numPr>
        <w:autoSpaceDN/>
        <w:spacing w:after="160" w:line="240" w:lineRule="auto"/>
        <w:ind w:left="709"/>
        <w:jc w:val="both"/>
        <w:textAlignment w:val="auto"/>
        <w:outlineLvl w:val="0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sz w:val="20"/>
          <w:szCs w:val="20"/>
        </w:rPr>
        <w:t>pozostawaniu z wykonawcą w takim stosunku prawnym lub faktycznym, że istnieje uzasadniona wątpliwość co do ich bezstronności lub niezależności w związku z postępowaniem o udzielenie zamówienia</w:t>
      </w:r>
      <w:r w:rsidRPr="00C93D71">
        <w:rPr>
          <w:rFonts w:asciiTheme="minorHAnsi" w:eastAsia="Cambria" w:hAnsiTheme="minorHAnsi" w:cstheme="minorHAnsi"/>
          <w:color w:val="000000"/>
          <w:sz w:val="20"/>
          <w:szCs w:val="20"/>
        </w:rPr>
        <w:t>.</w:t>
      </w:r>
    </w:p>
    <w:p w14:paraId="3012BF91" w14:textId="77777777" w:rsidR="00C93D71" w:rsidRPr="00C93D71" w:rsidRDefault="00C93D71" w:rsidP="00C93D71">
      <w:pPr>
        <w:shd w:val="clear" w:color="auto" w:fill="BFBFBF"/>
        <w:tabs>
          <w:tab w:val="left" w:pos="6187"/>
        </w:tabs>
        <w:spacing w:after="0"/>
        <w:ind w:left="2" w:hanging="2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b/>
          <w:color w:val="000000"/>
          <w:sz w:val="20"/>
          <w:szCs w:val="20"/>
        </w:rPr>
        <w:t>OŚWIADCZENIE DOTYCZĄCE PODANYCH INFORMACJI:</w:t>
      </w:r>
      <w:r w:rsidRPr="00C93D71">
        <w:rPr>
          <w:rFonts w:asciiTheme="minorHAnsi" w:hAnsiTheme="minorHAnsi" w:cstheme="minorHAnsi"/>
          <w:b/>
          <w:color w:val="000000"/>
          <w:sz w:val="20"/>
          <w:szCs w:val="20"/>
        </w:rPr>
        <w:tab/>
      </w:r>
    </w:p>
    <w:p w14:paraId="5A4BD918" w14:textId="77777777" w:rsidR="00C93D71" w:rsidRPr="00C93D71" w:rsidRDefault="00C93D71" w:rsidP="00C93D71">
      <w:pPr>
        <w:spacing w:after="120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wszystkie informacje podane w powyższych oświadczeniach są aktualne </w:t>
      </w:r>
      <w:r w:rsidRPr="00C93D71">
        <w:rPr>
          <w:rFonts w:asciiTheme="minorHAnsi" w:hAnsiTheme="minorHAnsi" w:cstheme="minorHAnsi"/>
          <w:color w:val="00000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2AD44922" w14:textId="77777777" w:rsidR="00C93D71" w:rsidRPr="00C93D71" w:rsidRDefault="00C93D71" w:rsidP="00C93D71">
      <w:pPr>
        <w:spacing w:line="240" w:lineRule="auto"/>
        <w:ind w:left="2" w:hanging="2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C93D71">
        <w:rPr>
          <w:rFonts w:asciiTheme="minorHAnsi" w:hAnsiTheme="minorHAnsi" w:cstheme="minorHAnsi"/>
          <w:color w:val="000000"/>
          <w:sz w:val="20"/>
          <w:szCs w:val="20"/>
        </w:rPr>
        <w:t>Pouczony o odpowiedzialności karnej, wynikającej z oświadczenia nieprawdy, na podstawie art. 233 § 1 Kodeksu Karnego, prawdziwość powyższego oświadczenia, potwierdzam:</w:t>
      </w:r>
    </w:p>
    <w:p w14:paraId="2D0667E8" w14:textId="77777777" w:rsidR="00C93D71" w:rsidRDefault="00C93D71" w:rsidP="00C93D71">
      <w:pPr>
        <w:spacing w:after="0"/>
        <w:ind w:left="2" w:hanging="2"/>
        <w:jc w:val="right"/>
        <w:rPr>
          <w:color w:val="000000"/>
        </w:rPr>
      </w:pPr>
    </w:p>
    <w:p w14:paraId="69CCFEDA" w14:textId="77777777" w:rsidR="00C93D71" w:rsidRPr="002F0CB2" w:rsidRDefault="00C93D71" w:rsidP="00C93D71">
      <w:pPr>
        <w:spacing w:after="0"/>
        <w:ind w:left="2" w:hanging="2"/>
        <w:jc w:val="right"/>
        <w:rPr>
          <w:color w:val="000000"/>
        </w:rPr>
      </w:pPr>
      <w:r w:rsidRPr="002F0CB2">
        <w:rPr>
          <w:color w:val="000000"/>
        </w:rPr>
        <w:t>…………………………………………………………………….</w:t>
      </w:r>
    </w:p>
    <w:p w14:paraId="7859EDA6" w14:textId="77777777" w:rsidR="00C93D71" w:rsidRDefault="00C93D71" w:rsidP="00C93D71">
      <w:pPr>
        <w:spacing w:after="0"/>
        <w:ind w:left="2" w:hanging="2"/>
        <w:jc w:val="right"/>
        <w:rPr>
          <w:rFonts w:cs="Calibri"/>
          <w:color w:val="FF0000"/>
          <w:position w:val="-1"/>
        </w:rPr>
      </w:pPr>
      <w:r w:rsidRPr="002F0CB2">
        <w:rPr>
          <w:color w:val="000000"/>
        </w:rPr>
        <w:t>(podpis)</w:t>
      </w:r>
    </w:p>
    <w:p w14:paraId="2CFEEE32" w14:textId="77777777" w:rsidR="00C93D71" w:rsidRDefault="00C93D71" w:rsidP="00C93D71">
      <w:pPr>
        <w:pStyle w:val="Stopka"/>
        <w:rPr>
          <w:rFonts w:ascii="Times New Roman" w:eastAsia="Times New Roman" w:hAnsi="Times New Roman"/>
          <w:sz w:val="24"/>
          <w:szCs w:val="24"/>
        </w:rPr>
      </w:pPr>
    </w:p>
    <w:p w14:paraId="7EE28175" w14:textId="77777777" w:rsidR="00947CB6" w:rsidRDefault="00947CB6" w:rsidP="00947CB6">
      <w:pPr>
        <w:pStyle w:val="Stopka"/>
        <w:rPr>
          <w:rFonts w:ascii="Times New Roman" w:eastAsia="Times New Roman" w:hAnsi="Times New Roman"/>
          <w:sz w:val="24"/>
          <w:szCs w:val="24"/>
        </w:rPr>
      </w:pPr>
    </w:p>
    <w:sectPr w:rsidR="00947CB6" w:rsidSect="00C93D71">
      <w:headerReference w:type="default" r:id="rId8"/>
      <w:pgSz w:w="11906" w:h="16838"/>
      <w:pgMar w:top="2694" w:right="707" w:bottom="1417" w:left="85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9FD09" w14:textId="77777777" w:rsidR="00E81D93" w:rsidRDefault="00E81D93" w:rsidP="006B3391">
      <w:pPr>
        <w:spacing w:after="0" w:line="240" w:lineRule="auto"/>
      </w:pPr>
      <w:r>
        <w:separator/>
      </w:r>
    </w:p>
  </w:endnote>
  <w:endnote w:type="continuationSeparator" w:id="0">
    <w:p w14:paraId="7C093F91" w14:textId="77777777" w:rsidR="00E81D93" w:rsidRDefault="00E81D93" w:rsidP="006B3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2786104-BB87-4B04-BCC0-DF48FF80CF7A}"/>
    <w:embedBold r:id="rId2" w:fontKey="{D1F47597-9C01-42FD-975D-21A2D1CE788F}"/>
    <w:embedItalic r:id="rId3" w:fontKey="{38A4BCD1-6EEE-479C-B7A3-0ED4A24621E1}"/>
    <w:embedBoldItalic r:id="rId4" w:fontKey="{B9FEB7B8-20E4-4452-8290-CBB59114CBEA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5" w:fontKey="{63AD0F13-D3EA-4FA7-8880-6CD83D621158}"/>
    <w:embedBold r:id="rId6" w:fontKey="{8F71D784-83DB-4DB9-B26E-F0C1238A652C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7" w:fontKey="{6BB0EADB-1BE4-4387-845A-3827B5113C05}"/>
  </w:font>
  <w:font w:name="FrankfurtGothic">
    <w:altName w:val="Calibri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A8E8C5F2-A61B-4C62-A564-351D377EEB5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3582B" w14:textId="77777777" w:rsidR="00E81D93" w:rsidRDefault="00E81D93" w:rsidP="006B3391">
      <w:pPr>
        <w:spacing w:after="0" w:line="240" w:lineRule="auto"/>
      </w:pPr>
      <w:r>
        <w:separator/>
      </w:r>
    </w:p>
  </w:footnote>
  <w:footnote w:type="continuationSeparator" w:id="0">
    <w:p w14:paraId="7F57C1C1" w14:textId="77777777" w:rsidR="00E81D93" w:rsidRDefault="00E81D93" w:rsidP="006B3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37221" w14:textId="2B9613D3" w:rsidR="0020452E" w:rsidRPr="0020452E" w:rsidRDefault="004E668C" w:rsidP="0020452E">
    <w:pPr>
      <w:tabs>
        <w:tab w:val="center" w:pos="4536"/>
        <w:tab w:val="right" w:pos="9072"/>
      </w:tabs>
      <w:suppressAutoHyphens w:val="0"/>
      <w:autoSpaceDN/>
      <w:spacing w:after="0" w:line="240" w:lineRule="auto"/>
      <w:jc w:val="center"/>
      <w:textAlignment w:val="auto"/>
      <w:rPr>
        <w:rFonts w:cs="Calibri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685BF352" wp14:editId="312C68D6">
          <wp:simplePos x="0" y="0"/>
          <wp:positionH relativeFrom="column">
            <wp:posOffset>519430</wp:posOffset>
          </wp:positionH>
          <wp:positionV relativeFrom="paragraph">
            <wp:posOffset>122555</wp:posOffset>
          </wp:positionV>
          <wp:extent cx="1905000" cy="904875"/>
          <wp:effectExtent l="0" t="0" r="0" b="9525"/>
          <wp:wrapNone/>
          <wp:docPr id="198100048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EB4E7AF" wp14:editId="7C833C7D">
          <wp:simplePos x="0" y="0"/>
          <wp:positionH relativeFrom="margin">
            <wp:posOffset>4617085</wp:posOffset>
          </wp:positionH>
          <wp:positionV relativeFrom="paragraph">
            <wp:posOffset>5715</wp:posOffset>
          </wp:positionV>
          <wp:extent cx="535940" cy="653415"/>
          <wp:effectExtent l="0" t="0" r="0" b="0"/>
          <wp:wrapNone/>
          <wp:docPr id="169429721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52E"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DA0615C" wp14:editId="2EEFC31D">
              <wp:simplePos x="0" y="0"/>
              <wp:positionH relativeFrom="margin">
                <wp:align>right</wp:align>
              </wp:positionH>
              <wp:positionV relativeFrom="page">
                <wp:posOffset>1228725</wp:posOffset>
              </wp:positionV>
              <wp:extent cx="6753225" cy="347980"/>
              <wp:effectExtent l="0" t="0" r="0" b="0"/>
              <wp:wrapNone/>
              <wp:docPr id="413242300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53225" cy="3479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0F4063" w14:textId="77777777" w:rsidR="004E668C" w:rsidRPr="008F0100" w:rsidRDefault="004E668C" w:rsidP="004E668C">
                          <w:pPr>
                            <w:pStyle w:val="Tekstpodstawowy"/>
                            <w:spacing w:line="245" w:lineRule="exact"/>
                            <w:ind w:left="5" w:right="5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8F0100">
                            <w:rPr>
                              <w:sz w:val="16"/>
                              <w:szCs w:val="16"/>
                            </w:rPr>
                            <w:t>Zadanie</w:t>
                          </w:r>
                          <w:r w:rsidRPr="008F0100">
                            <w:rPr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publiczne</w:t>
                          </w:r>
                          <w:r w:rsidRPr="008F0100">
                            <w:rPr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jest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F0100">
                            <w:rPr>
                              <w:sz w:val="16"/>
                              <w:szCs w:val="16"/>
                            </w:rPr>
                            <w:t>współfinansowane</w:t>
                          </w:r>
                          <w:r w:rsidRPr="008F0100">
                            <w:rPr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ze środków Wojewódzkiego Funduszu Ochrony Środowiska i Gospodarki Wodnej w Gdańsku w ramach konkursu na zadania z zakresu ochrony przyrody województwa pomorskiego (edycja 2026)</w:t>
                          </w:r>
                        </w:p>
                        <w:p w14:paraId="05E2CECF" w14:textId="2CA73E56" w:rsidR="0020452E" w:rsidRPr="008F0100" w:rsidRDefault="0020452E" w:rsidP="0020452E">
                          <w:pPr>
                            <w:pStyle w:val="Tekstpodstawowy"/>
                            <w:spacing w:line="245" w:lineRule="exact"/>
                            <w:ind w:left="5" w:right="5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A0615C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480.55pt;margin-top:96.75pt;width:531.75pt;height:27.4pt;z-index:-2516572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" filled="f" stroked="f">
              <v:textbox inset="0,0,0,0">
                <w:txbxContent>
                  <w:p w14:paraId="270F4063" w14:textId="77777777" w:rsidR="004E668C" w:rsidRPr="008F0100" w:rsidRDefault="004E668C" w:rsidP="004E668C">
                    <w:pPr>
                      <w:pStyle w:val="Tekstpodstawowy"/>
                      <w:spacing w:line="245" w:lineRule="exact"/>
                      <w:ind w:left="5" w:right="5"/>
                      <w:jc w:val="center"/>
                      <w:rPr>
                        <w:sz w:val="16"/>
                        <w:szCs w:val="16"/>
                      </w:rPr>
                    </w:pPr>
                    <w:r w:rsidRPr="008F0100">
                      <w:rPr>
                        <w:sz w:val="16"/>
                        <w:szCs w:val="16"/>
                      </w:rPr>
                      <w:t>Zadanie</w:t>
                    </w:r>
                    <w:r w:rsidRPr="008F0100">
                      <w:rPr>
                        <w:spacing w:val="-8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publiczne</w:t>
                    </w:r>
                    <w:r w:rsidRPr="008F0100">
                      <w:rPr>
                        <w:spacing w:val="-5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jest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 w:rsidRPr="008F0100">
                      <w:rPr>
                        <w:sz w:val="16"/>
                        <w:szCs w:val="16"/>
                      </w:rPr>
                      <w:t>współfinansowane</w:t>
                    </w:r>
                    <w:r w:rsidRPr="008F0100">
                      <w:rPr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ze środków Wojewódzkiego Funduszu Ochrony Środowiska i Gospodarki Wodnej w Gdańsku w ramach konkursu na zadania z zakresu ochrony przyrody województwa pomorskiego (edycja 2026)</w:t>
                    </w:r>
                  </w:p>
                  <w:p w14:paraId="05E2CECF" w14:textId="2CA73E56" w:rsidR="0020452E" w:rsidRPr="008F0100" w:rsidRDefault="0020452E" w:rsidP="0020452E">
                    <w:pPr>
                      <w:pStyle w:val="Tekstpodstawowy"/>
                      <w:spacing w:line="245" w:lineRule="exact"/>
                      <w:ind w:left="5" w:right="5"/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29FE0D5E" w14:textId="77777777" w:rsidR="0020452E" w:rsidRPr="0020452E" w:rsidRDefault="0020452E" w:rsidP="0020452E">
    <w:pPr>
      <w:tabs>
        <w:tab w:val="center" w:pos="4536"/>
        <w:tab w:val="right" w:pos="9072"/>
      </w:tabs>
      <w:suppressAutoHyphens w:val="0"/>
      <w:autoSpaceDN/>
      <w:spacing w:after="0" w:line="240" w:lineRule="auto"/>
      <w:ind w:left="-709"/>
      <w:jc w:val="right"/>
      <w:textAlignment w:val="auto"/>
      <w:rPr>
        <w:rFonts w:cs="Calibri"/>
      </w:rPr>
    </w:pPr>
  </w:p>
  <w:p w14:paraId="6E0129F3" w14:textId="48F6C341" w:rsidR="006B3391" w:rsidRPr="00FA34A4" w:rsidRDefault="004E668C" w:rsidP="00C70BD5">
    <w:pPr>
      <w:pStyle w:val="Nagwek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B634724" wp14:editId="7D796526">
              <wp:simplePos x="0" y="0"/>
              <wp:positionH relativeFrom="column">
                <wp:posOffset>4312285</wp:posOffset>
              </wp:positionH>
              <wp:positionV relativeFrom="paragraph">
                <wp:posOffset>351790</wp:posOffset>
              </wp:positionV>
              <wp:extent cx="1478915" cy="257175"/>
              <wp:effectExtent l="0" t="0" r="6985" b="9525"/>
              <wp:wrapSquare wrapText="bothSides"/>
              <wp:docPr id="160716167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891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05AB83" w14:textId="77777777" w:rsidR="0020452E" w:rsidRPr="0072436E" w:rsidRDefault="0020452E" w:rsidP="0020452E">
                          <w:pPr>
                            <w:rPr>
                              <w:b/>
                              <w:bCs/>
                            </w:rPr>
                          </w:pPr>
                          <w:r w:rsidRPr="0072436E">
                            <w:rPr>
                              <w:b/>
                              <w:bCs/>
                            </w:rPr>
                            <w:t>Gmina Trzebielino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634724" id="Pole tekstowe 3" o:spid="_x0000_s1027" type="#_x0000_t202" style="position:absolute;left:0;text-align:left;margin-left:339.55pt;margin-top:27.7pt;width:116.45pt;height:20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" strokecolor="window">
              <v:textbox>
                <w:txbxContent>
                  <w:p w14:paraId="7E05AB83" w14:textId="77777777" w:rsidR="0020452E" w:rsidRPr="0072436E" w:rsidRDefault="0020452E" w:rsidP="0020452E">
                    <w:pPr>
                      <w:rPr>
                        <w:b/>
                        <w:bCs/>
                      </w:rPr>
                    </w:pPr>
                    <w:r w:rsidRPr="0072436E">
                      <w:rPr>
                        <w:b/>
                        <w:bCs/>
                      </w:rPr>
                      <w:t>Gmina Trzebielino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A3D55"/>
    <w:multiLevelType w:val="hybridMultilevel"/>
    <w:tmpl w:val="40DA5986"/>
    <w:lvl w:ilvl="0" w:tplc="EEBC5136">
      <w:start w:val="1"/>
      <w:numFmt w:val="bullet"/>
      <w:lvlText w:val=""/>
      <w:lvlJc w:val="left"/>
      <w:pPr>
        <w:ind w:left="21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2" w:hanging="360"/>
      </w:pPr>
      <w:rPr>
        <w:rFonts w:ascii="Wingdings" w:hAnsi="Wingdings" w:hint="default"/>
      </w:rPr>
    </w:lvl>
  </w:abstractNum>
  <w:abstractNum w:abstractNumId="1" w15:restartNumberingAfterBreak="0">
    <w:nsid w:val="0C652938"/>
    <w:multiLevelType w:val="hybridMultilevel"/>
    <w:tmpl w:val="F6862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60E3E"/>
    <w:multiLevelType w:val="hybridMultilevel"/>
    <w:tmpl w:val="095AFCC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93F2B59"/>
    <w:multiLevelType w:val="hybridMultilevel"/>
    <w:tmpl w:val="5E822984"/>
    <w:lvl w:ilvl="0" w:tplc="04150011">
      <w:start w:val="1"/>
      <w:numFmt w:val="decimal"/>
      <w:lvlText w:val="%1)"/>
      <w:lvlJc w:val="left"/>
      <w:pPr>
        <w:ind w:left="1442" w:hanging="360"/>
      </w:pPr>
    </w:lvl>
    <w:lvl w:ilvl="1" w:tplc="04150019" w:tentative="1">
      <w:start w:val="1"/>
      <w:numFmt w:val="lowerLetter"/>
      <w:lvlText w:val="%2."/>
      <w:lvlJc w:val="left"/>
      <w:pPr>
        <w:ind w:left="2162" w:hanging="360"/>
      </w:pPr>
    </w:lvl>
    <w:lvl w:ilvl="2" w:tplc="0415001B" w:tentative="1">
      <w:start w:val="1"/>
      <w:numFmt w:val="lowerRoman"/>
      <w:lvlText w:val="%3."/>
      <w:lvlJc w:val="right"/>
      <w:pPr>
        <w:ind w:left="2882" w:hanging="180"/>
      </w:pPr>
    </w:lvl>
    <w:lvl w:ilvl="3" w:tplc="0415000F" w:tentative="1">
      <w:start w:val="1"/>
      <w:numFmt w:val="decimal"/>
      <w:lvlText w:val="%4."/>
      <w:lvlJc w:val="left"/>
      <w:pPr>
        <w:ind w:left="3602" w:hanging="360"/>
      </w:pPr>
    </w:lvl>
    <w:lvl w:ilvl="4" w:tplc="04150019" w:tentative="1">
      <w:start w:val="1"/>
      <w:numFmt w:val="lowerLetter"/>
      <w:lvlText w:val="%5."/>
      <w:lvlJc w:val="left"/>
      <w:pPr>
        <w:ind w:left="4322" w:hanging="360"/>
      </w:pPr>
    </w:lvl>
    <w:lvl w:ilvl="5" w:tplc="0415001B" w:tentative="1">
      <w:start w:val="1"/>
      <w:numFmt w:val="lowerRoman"/>
      <w:lvlText w:val="%6."/>
      <w:lvlJc w:val="right"/>
      <w:pPr>
        <w:ind w:left="5042" w:hanging="180"/>
      </w:pPr>
    </w:lvl>
    <w:lvl w:ilvl="6" w:tplc="0415000F" w:tentative="1">
      <w:start w:val="1"/>
      <w:numFmt w:val="decimal"/>
      <w:lvlText w:val="%7."/>
      <w:lvlJc w:val="left"/>
      <w:pPr>
        <w:ind w:left="5762" w:hanging="360"/>
      </w:pPr>
    </w:lvl>
    <w:lvl w:ilvl="7" w:tplc="04150019" w:tentative="1">
      <w:start w:val="1"/>
      <w:numFmt w:val="lowerLetter"/>
      <w:lvlText w:val="%8."/>
      <w:lvlJc w:val="left"/>
      <w:pPr>
        <w:ind w:left="6482" w:hanging="360"/>
      </w:pPr>
    </w:lvl>
    <w:lvl w:ilvl="8" w:tplc="0415001B" w:tentative="1">
      <w:start w:val="1"/>
      <w:numFmt w:val="lowerRoman"/>
      <w:lvlText w:val="%9."/>
      <w:lvlJc w:val="right"/>
      <w:pPr>
        <w:ind w:left="7202" w:hanging="180"/>
      </w:pPr>
    </w:lvl>
  </w:abstractNum>
  <w:abstractNum w:abstractNumId="4" w15:restartNumberingAfterBreak="0">
    <w:nsid w:val="2EB4719E"/>
    <w:multiLevelType w:val="hybridMultilevel"/>
    <w:tmpl w:val="13A64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471830"/>
    <w:multiLevelType w:val="multilevel"/>
    <w:tmpl w:val="6972BE90"/>
    <w:lvl w:ilvl="0">
      <w:start w:val="6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87251"/>
    <w:multiLevelType w:val="multilevel"/>
    <w:tmpl w:val="AA0E766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9359F"/>
    <w:multiLevelType w:val="singleLevel"/>
    <w:tmpl w:val="A6AEF9CE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38E6BC9"/>
    <w:multiLevelType w:val="multilevel"/>
    <w:tmpl w:val="AFCA580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4B17064F"/>
    <w:multiLevelType w:val="multilevel"/>
    <w:tmpl w:val="85DE0D0E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CF765F0"/>
    <w:multiLevelType w:val="multilevel"/>
    <w:tmpl w:val="CBE80676"/>
    <w:lvl w:ilvl="0">
      <w:numFmt w:val="bullet"/>
      <w:lvlText w:val=""/>
      <w:lvlJc w:val="left"/>
      <w:pPr>
        <w:ind w:left="100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1" w15:restartNumberingAfterBreak="0">
    <w:nsid w:val="4DBF6815"/>
    <w:multiLevelType w:val="multilevel"/>
    <w:tmpl w:val="6972BE90"/>
    <w:lvl w:ilvl="0">
      <w:start w:val="6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65F2E"/>
    <w:multiLevelType w:val="singleLevel"/>
    <w:tmpl w:val="CCEE6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</w:abstractNum>
  <w:abstractNum w:abstractNumId="13" w15:restartNumberingAfterBreak="0">
    <w:nsid w:val="57337C46"/>
    <w:multiLevelType w:val="multilevel"/>
    <w:tmpl w:val="B9F09CA6"/>
    <w:lvl w:ilvl="0">
      <w:numFmt w:val="bullet"/>
      <w:lvlText w:val=""/>
      <w:lvlJc w:val="left"/>
      <w:pPr>
        <w:ind w:left="1004" w:hanging="360"/>
      </w:pPr>
      <w:rPr>
        <w:rFonts w:ascii="Wingdings" w:hAnsi="Wingdings"/>
        <w:b w:val="0"/>
        <w:i w:val="0"/>
        <w:sz w:val="28"/>
        <w:szCs w:val="28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4" w15:restartNumberingAfterBreak="0">
    <w:nsid w:val="57DE17B3"/>
    <w:multiLevelType w:val="multilevel"/>
    <w:tmpl w:val="E3EEA30C"/>
    <w:lvl w:ilvl="0">
      <w:start w:val="1"/>
      <w:numFmt w:val="decimal"/>
      <w:pStyle w:val="Nagwek1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 w15:restartNumberingAfterBreak="0">
    <w:nsid w:val="5A7F749C"/>
    <w:multiLevelType w:val="multilevel"/>
    <w:tmpl w:val="B622BBF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6" w15:restartNumberingAfterBreak="0">
    <w:nsid w:val="5D821592"/>
    <w:multiLevelType w:val="hybridMultilevel"/>
    <w:tmpl w:val="7B200638"/>
    <w:lvl w:ilvl="0" w:tplc="2F22A0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E3F4FA8"/>
    <w:multiLevelType w:val="hybridMultilevel"/>
    <w:tmpl w:val="31469674"/>
    <w:lvl w:ilvl="0" w:tplc="0415000F">
      <w:start w:val="1"/>
      <w:numFmt w:val="decimal"/>
      <w:lvlText w:val="%1."/>
      <w:lvlJc w:val="left"/>
      <w:pPr>
        <w:ind w:left="722" w:hanging="360"/>
      </w:p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8" w15:restartNumberingAfterBreak="0">
    <w:nsid w:val="5FE75BEB"/>
    <w:multiLevelType w:val="singleLevel"/>
    <w:tmpl w:val="A6AEF9CE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21639FE"/>
    <w:multiLevelType w:val="hybridMultilevel"/>
    <w:tmpl w:val="B76061F0"/>
    <w:lvl w:ilvl="0" w:tplc="8CA416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595CA1"/>
    <w:multiLevelType w:val="hybridMultilevel"/>
    <w:tmpl w:val="9CC603C2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7FBD4C39"/>
    <w:multiLevelType w:val="hybridMultilevel"/>
    <w:tmpl w:val="B1769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135526">
    <w:abstractNumId w:val="16"/>
  </w:num>
  <w:num w:numId="2" w16cid:durableId="878931931">
    <w:abstractNumId w:val="6"/>
  </w:num>
  <w:num w:numId="3" w16cid:durableId="1676300228">
    <w:abstractNumId w:val="9"/>
  </w:num>
  <w:num w:numId="4" w16cid:durableId="1612858764">
    <w:abstractNumId w:val="10"/>
  </w:num>
  <w:num w:numId="5" w16cid:durableId="1227302663">
    <w:abstractNumId w:val="13"/>
  </w:num>
  <w:num w:numId="6" w16cid:durableId="1904945011">
    <w:abstractNumId w:val="11"/>
  </w:num>
  <w:num w:numId="7" w16cid:durableId="511189446">
    <w:abstractNumId w:val="19"/>
  </w:num>
  <w:num w:numId="8" w16cid:durableId="1587571031">
    <w:abstractNumId w:val="12"/>
  </w:num>
  <w:num w:numId="9" w16cid:durableId="1893301362">
    <w:abstractNumId w:val="7"/>
  </w:num>
  <w:num w:numId="10" w16cid:durableId="119812216">
    <w:abstractNumId w:val="18"/>
  </w:num>
  <w:num w:numId="11" w16cid:durableId="806968248">
    <w:abstractNumId w:val="4"/>
  </w:num>
  <w:num w:numId="12" w16cid:durableId="2105493170">
    <w:abstractNumId w:val="20"/>
  </w:num>
  <w:num w:numId="13" w16cid:durableId="1766686004">
    <w:abstractNumId w:val="2"/>
  </w:num>
  <w:num w:numId="14" w16cid:durableId="23869835">
    <w:abstractNumId w:val="21"/>
  </w:num>
  <w:num w:numId="15" w16cid:durableId="1259369163">
    <w:abstractNumId w:val="1"/>
  </w:num>
  <w:num w:numId="16" w16cid:durableId="663512877">
    <w:abstractNumId w:val="5"/>
  </w:num>
  <w:num w:numId="17" w16cid:durableId="168882706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27688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078909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81379747">
    <w:abstractNumId w:val="17"/>
  </w:num>
  <w:num w:numId="21" w16cid:durableId="798112843">
    <w:abstractNumId w:val="3"/>
  </w:num>
  <w:num w:numId="22" w16cid:durableId="1591548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FB"/>
    <w:rsid w:val="00004246"/>
    <w:rsid w:val="00005F21"/>
    <w:rsid w:val="00024A3B"/>
    <w:rsid w:val="00067C04"/>
    <w:rsid w:val="00083AD9"/>
    <w:rsid w:val="00096768"/>
    <w:rsid w:val="000A5541"/>
    <w:rsid w:val="000B4840"/>
    <w:rsid w:val="000D16CA"/>
    <w:rsid w:val="000F1DE8"/>
    <w:rsid w:val="0012199A"/>
    <w:rsid w:val="00146184"/>
    <w:rsid w:val="00174151"/>
    <w:rsid w:val="0017559F"/>
    <w:rsid w:val="001840C8"/>
    <w:rsid w:val="00194B8A"/>
    <w:rsid w:val="001A0CC3"/>
    <w:rsid w:val="001A193F"/>
    <w:rsid w:val="001A6955"/>
    <w:rsid w:val="001B128A"/>
    <w:rsid w:val="001C26C0"/>
    <w:rsid w:val="001C5EC1"/>
    <w:rsid w:val="001D1365"/>
    <w:rsid w:val="001D7869"/>
    <w:rsid w:val="0020452E"/>
    <w:rsid w:val="00210A48"/>
    <w:rsid w:val="002137EB"/>
    <w:rsid w:val="002174B5"/>
    <w:rsid w:val="0022194E"/>
    <w:rsid w:val="00270ADF"/>
    <w:rsid w:val="00281FBD"/>
    <w:rsid w:val="00286111"/>
    <w:rsid w:val="002D5230"/>
    <w:rsid w:val="002E6A0F"/>
    <w:rsid w:val="002F54BC"/>
    <w:rsid w:val="00301273"/>
    <w:rsid w:val="00302CE5"/>
    <w:rsid w:val="00306D93"/>
    <w:rsid w:val="003302F4"/>
    <w:rsid w:val="00331DFF"/>
    <w:rsid w:val="00331E42"/>
    <w:rsid w:val="003353C6"/>
    <w:rsid w:val="00337BBF"/>
    <w:rsid w:val="00344434"/>
    <w:rsid w:val="00345C00"/>
    <w:rsid w:val="00346906"/>
    <w:rsid w:val="003611F1"/>
    <w:rsid w:val="00382DFB"/>
    <w:rsid w:val="00387931"/>
    <w:rsid w:val="00396734"/>
    <w:rsid w:val="003B6DEB"/>
    <w:rsid w:val="003D6034"/>
    <w:rsid w:val="003D74B9"/>
    <w:rsid w:val="003E4D97"/>
    <w:rsid w:val="004062F1"/>
    <w:rsid w:val="004110D6"/>
    <w:rsid w:val="00411D18"/>
    <w:rsid w:val="0043536A"/>
    <w:rsid w:val="0044204C"/>
    <w:rsid w:val="00480B2E"/>
    <w:rsid w:val="004D39D5"/>
    <w:rsid w:val="004E2B01"/>
    <w:rsid w:val="004E668C"/>
    <w:rsid w:val="004E67BE"/>
    <w:rsid w:val="00530604"/>
    <w:rsid w:val="00543F74"/>
    <w:rsid w:val="00557A70"/>
    <w:rsid w:val="005A18BA"/>
    <w:rsid w:val="005D31C0"/>
    <w:rsid w:val="005D46F0"/>
    <w:rsid w:val="005E2EB5"/>
    <w:rsid w:val="005F6038"/>
    <w:rsid w:val="00625739"/>
    <w:rsid w:val="00631BB7"/>
    <w:rsid w:val="00634A1A"/>
    <w:rsid w:val="00642808"/>
    <w:rsid w:val="0064326D"/>
    <w:rsid w:val="00654948"/>
    <w:rsid w:val="00663261"/>
    <w:rsid w:val="0069213D"/>
    <w:rsid w:val="00692315"/>
    <w:rsid w:val="00696E31"/>
    <w:rsid w:val="006B13D5"/>
    <w:rsid w:val="006B2688"/>
    <w:rsid w:val="006B3391"/>
    <w:rsid w:val="006B3D1C"/>
    <w:rsid w:val="006E26A0"/>
    <w:rsid w:val="0070506F"/>
    <w:rsid w:val="00711AAD"/>
    <w:rsid w:val="00717F00"/>
    <w:rsid w:val="0074387B"/>
    <w:rsid w:val="0075760F"/>
    <w:rsid w:val="007744D8"/>
    <w:rsid w:val="007860BD"/>
    <w:rsid w:val="007915D5"/>
    <w:rsid w:val="00792E1F"/>
    <w:rsid w:val="007A40FD"/>
    <w:rsid w:val="007A4764"/>
    <w:rsid w:val="007A6256"/>
    <w:rsid w:val="007E6BCE"/>
    <w:rsid w:val="00803BA3"/>
    <w:rsid w:val="00807242"/>
    <w:rsid w:val="008313BD"/>
    <w:rsid w:val="00834C85"/>
    <w:rsid w:val="00856D7F"/>
    <w:rsid w:val="008A473F"/>
    <w:rsid w:val="008F4BA1"/>
    <w:rsid w:val="009031B0"/>
    <w:rsid w:val="00904047"/>
    <w:rsid w:val="00910938"/>
    <w:rsid w:val="0092380D"/>
    <w:rsid w:val="009354C6"/>
    <w:rsid w:val="00947CB6"/>
    <w:rsid w:val="00951D6A"/>
    <w:rsid w:val="00964FEA"/>
    <w:rsid w:val="009A18C3"/>
    <w:rsid w:val="009A2C4F"/>
    <w:rsid w:val="009A3813"/>
    <w:rsid w:val="009C2D0B"/>
    <w:rsid w:val="009D48A7"/>
    <w:rsid w:val="00A035D2"/>
    <w:rsid w:val="00A32507"/>
    <w:rsid w:val="00A40898"/>
    <w:rsid w:val="00A70303"/>
    <w:rsid w:val="00AB1C28"/>
    <w:rsid w:val="00AB76AA"/>
    <w:rsid w:val="00AC0126"/>
    <w:rsid w:val="00AD0E98"/>
    <w:rsid w:val="00AF1C47"/>
    <w:rsid w:val="00B027D5"/>
    <w:rsid w:val="00B0781C"/>
    <w:rsid w:val="00B121EF"/>
    <w:rsid w:val="00B13191"/>
    <w:rsid w:val="00B163F7"/>
    <w:rsid w:val="00B173A6"/>
    <w:rsid w:val="00B202E7"/>
    <w:rsid w:val="00B30E95"/>
    <w:rsid w:val="00B41606"/>
    <w:rsid w:val="00B454AF"/>
    <w:rsid w:val="00B5083E"/>
    <w:rsid w:val="00B924E8"/>
    <w:rsid w:val="00BA011C"/>
    <w:rsid w:val="00BA1E54"/>
    <w:rsid w:val="00BB0350"/>
    <w:rsid w:val="00BC2A22"/>
    <w:rsid w:val="00BC59F7"/>
    <w:rsid w:val="00BD60CE"/>
    <w:rsid w:val="00BE0315"/>
    <w:rsid w:val="00C70BD5"/>
    <w:rsid w:val="00C72EAB"/>
    <w:rsid w:val="00C93D71"/>
    <w:rsid w:val="00CB72E1"/>
    <w:rsid w:val="00CE0C7D"/>
    <w:rsid w:val="00CE5F0C"/>
    <w:rsid w:val="00CF5840"/>
    <w:rsid w:val="00D0169D"/>
    <w:rsid w:val="00D07550"/>
    <w:rsid w:val="00D07961"/>
    <w:rsid w:val="00D10B30"/>
    <w:rsid w:val="00D15A1A"/>
    <w:rsid w:val="00D1695A"/>
    <w:rsid w:val="00D16DF9"/>
    <w:rsid w:val="00D52854"/>
    <w:rsid w:val="00D76ABD"/>
    <w:rsid w:val="00D76F74"/>
    <w:rsid w:val="00D878AB"/>
    <w:rsid w:val="00D87C53"/>
    <w:rsid w:val="00DD2662"/>
    <w:rsid w:val="00DD77C0"/>
    <w:rsid w:val="00DE1277"/>
    <w:rsid w:val="00DE4AC8"/>
    <w:rsid w:val="00E3451F"/>
    <w:rsid w:val="00E42065"/>
    <w:rsid w:val="00E56C01"/>
    <w:rsid w:val="00E764E3"/>
    <w:rsid w:val="00E81D93"/>
    <w:rsid w:val="00E86E08"/>
    <w:rsid w:val="00E96CBA"/>
    <w:rsid w:val="00EA006B"/>
    <w:rsid w:val="00EA1BA7"/>
    <w:rsid w:val="00EB536B"/>
    <w:rsid w:val="00F05915"/>
    <w:rsid w:val="00F0645E"/>
    <w:rsid w:val="00F56458"/>
    <w:rsid w:val="00F83F59"/>
    <w:rsid w:val="00F91D4F"/>
    <w:rsid w:val="00F970AD"/>
    <w:rsid w:val="00FA3401"/>
    <w:rsid w:val="00FA34A4"/>
    <w:rsid w:val="00FC1423"/>
    <w:rsid w:val="00FC5DFB"/>
    <w:rsid w:val="00FD14BD"/>
    <w:rsid w:val="00FE1E73"/>
    <w:rsid w:val="00FF30CA"/>
    <w:rsid w:val="00FF397C"/>
    <w:rsid w:val="00FF3E69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4D068"/>
  <w15:chartTrackingRefBased/>
  <w15:docId w15:val="{B99BEF03-7AE6-4766-AF6C-09CA9B851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DFB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70AD"/>
    <w:pPr>
      <w:keepNext/>
      <w:keepLines/>
      <w:numPr>
        <w:numId w:val="17"/>
      </w:numPr>
      <w:autoSpaceDN/>
      <w:spacing w:before="240" w:after="0" w:line="256" w:lineRule="auto"/>
      <w:ind w:leftChars="-1" w:left="-1" w:hangingChars="1" w:hanging="1"/>
      <w:textAlignment w:val="auto"/>
      <w:outlineLvl w:val="0"/>
    </w:pPr>
    <w:rPr>
      <w:rFonts w:ascii="Calibri Light" w:eastAsia="Times New Roman" w:hAnsi="Calibri Light" w:cs="Calibri"/>
      <w:b/>
      <w:position w:val="-1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3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3391"/>
  </w:style>
  <w:style w:type="paragraph" w:styleId="Stopka">
    <w:name w:val="footer"/>
    <w:basedOn w:val="Normalny"/>
    <w:link w:val="StopkaZnak"/>
    <w:unhideWhenUsed/>
    <w:rsid w:val="006B3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B3391"/>
  </w:style>
  <w:style w:type="character" w:styleId="Hipercze">
    <w:name w:val="Hyperlink"/>
    <w:rsid w:val="006B3391"/>
    <w:rPr>
      <w:color w:val="0000FF"/>
      <w:u w:val="single"/>
    </w:rPr>
  </w:style>
  <w:style w:type="character" w:customStyle="1" w:styleId="apple-style-span">
    <w:name w:val="apple-style-span"/>
    <w:basedOn w:val="Domylnaczcionkaakapitu"/>
    <w:rsid w:val="003611F1"/>
  </w:style>
  <w:style w:type="paragraph" w:styleId="Akapitzlist">
    <w:name w:val="List Paragraph"/>
    <w:basedOn w:val="Normalny"/>
    <w:rsid w:val="00FC5DF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A1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A193F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5F6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AF1C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F1C4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F1C4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1C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F1C47"/>
    <w:rPr>
      <w:b/>
      <w:bCs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947CB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947CB6"/>
    <w:rPr>
      <w:sz w:val="22"/>
      <w:szCs w:val="22"/>
      <w:lang w:eastAsia="en-US"/>
    </w:rPr>
  </w:style>
  <w:style w:type="paragraph" w:customStyle="1" w:styleId="glowny">
    <w:name w:val="glowny"/>
    <w:basedOn w:val="Stopka"/>
    <w:next w:val="Stopka"/>
    <w:rsid w:val="00947CB6"/>
    <w:pPr>
      <w:tabs>
        <w:tab w:val="clear" w:pos="4536"/>
        <w:tab w:val="clear" w:pos="9072"/>
      </w:tabs>
      <w:suppressAutoHyphens w:val="0"/>
      <w:autoSpaceDN/>
      <w:snapToGrid w:val="0"/>
      <w:spacing w:line="258" w:lineRule="atLeast"/>
      <w:jc w:val="both"/>
      <w:textAlignment w:val="auto"/>
    </w:pPr>
    <w:rPr>
      <w:rFonts w:ascii="FrankfurtGothic" w:eastAsia="Times New Roman" w:hAnsi="FrankfurtGothic"/>
      <w:color w:val="000000"/>
      <w:sz w:val="19"/>
      <w:szCs w:val="20"/>
      <w:lang w:eastAsia="pl-PL"/>
    </w:rPr>
  </w:style>
  <w:style w:type="character" w:customStyle="1" w:styleId="Nagwek1Znak">
    <w:name w:val="Nagłówek 1 Znak"/>
    <w:link w:val="Nagwek1"/>
    <w:uiPriority w:val="9"/>
    <w:rsid w:val="00F970AD"/>
    <w:rPr>
      <w:rFonts w:ascii="Calibri Light" w:eastAsia="Times New Roman" w:hAnsi="Calibri Light" w:cs="Calibri"/>
      <w:b/>
      <w:position w:val="-1"/>
      <w:sz w:val="22"/>
      <w:szCs w:val="32"/>
      <w:lang w:eastAsia="en-US"/>
    </w:rPr>
  </w:style>
  <w:style w:type="paragraph" w:styleId="Bezodstpw">
    <w:name w:val="No Spacing"/>
    <w:uiPriority w:val="1"/>
    <w:qFormat/>
    <w:rsid w:val="00F970AD"/>
    <w:pPr>
      <w:suppressAutoHyphens/>
      <w:autoSpaceDN w:val="0"/>
      <w:textAlignment w:val="baseline"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045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045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Roaming\Microsoft\Szablony\Starostwo%20Powiatowe%20we%20W&#322;odaw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F14C6-5FA5-4948-96B0-634D1D79D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Starostwo Powiatowe we Włodawie</Template>
  <TotalTime>3</TotalTime>
  <Pages>1</Pages>
  <Words>470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we Włodawie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cp:lastModifiedBy>Lucyna Rokicka</cp:lastModifiedBy>
  <cp:revision>2</cp:revision>
  <cp:lastPrinted>2025-08-26T12:32:00Z</cp:lastPrinted>
  <dcterms:created xsi:type="dcterms:W3CDTF">2026-10-15T06:25:00Z</dcterms:created>
  <dcterms:modified xsi:type="dcterms:W3CDTF">2026-10-15T06:25:00Z</dcterms:modified>
</cp:coreProperties>
</file>