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4FCAC" w14:textId="2C90FBEB" w:rsidR="0036043B" w:rsidRPr="0048019F" w:rsidRDefault="0036043B" w:rsidP="0036043B">
      <w:pPr>
        <w:spacing w:after="0"/>
        <w:jc w:val="right"/>
        <w:rPr>
          <w:rFonts w:cs="Calibri"/>
          <w:sz w:val="20"/>
          <w:szCs w:val="20"/>
        </w:rPr>
      </w:pPr>
      <w:r w:rsidRPr="0048019F">
        <w:rPr>
          <w:rFonts w:cs="Calibri"/>
          <w:i/>
          <w:iCs/>
          <w:noProof/>
          <w:sz w:val="20"/>
          <w:szCs w:val="20"/>
        </w:rPr>
        <w:t xml:space="preserve">Załącznik nr </w:t>
      </w:r>
      <w:r w:rsidRPr="0048019F">
        <w:rPr>
          <w:rFonts w:cs="Calibri"/>
          <w:i/>
          <w:iCs/>
          <w:noProof/>
          <w:sz w:val="20"/>
          <w:szCs w:val="20"/>
        </w:rPr>
        <w:t>4</w:t>
      </w:r>
      <w:r w:rsidRPr="0048019F">
        <w:rPr>
          <w:rFonts w:cs="Calibri"/>
          <w:i/>
          <w:iCs/>
          <w:noProof/>
          <w:sz w:val="20"/>
          <w:szCs w:val="20"/>
        </w:rPr>
        <w:t xml:space="preserve"> do zpytania ofertowego</w:t>
      </w:r>
    </w:p>
    <w:p w14:paraId="4A2E0669" w14:textId="77777777" w:rsidR="0036043B" w:rsidRPr="0036043B" w:rsidRDefault="0036043B" w:rsidP="0036043B">
      <w:pPr>
        <w:spacing w:after="0"/>
        <w:rPr>
          <w:rFonts w:cs="Calibri"/>
          <w:b/>
        </w:rPr>
      </w:pPr>
      <w:r w:rsidRPr="0036043B">
        <w:rPr>
          <w:rFonts w:cs="Calibri"/>
          <w:b/>
        </w:rPr>
        <w:t>Wykonawca:</w:t>
      </w:r>
    </w:p>
    <w:p w14:paraId="62B8BF43" w14:textId="77777777" w:rsidR="0036043B" w:rsidRPr="0036043B" w:rsidRDefault="0036043B" w:rsidP="0036043B">
      <w:pPr>
        <w:spacing w:after="0"/>
        <w:ind w:right="5387"/>
        <w:rPr>
          <w:rFonts w:cs="Calibri"/>
        </w:rPr>
      </w:pPr>
    </w:p>
    <w:p w14:paraId="648E545D" w14:textId="77777777" w:rsidR="0036043B" w:rsidRPr="0036043B" w:rsidRDefault="0036043B" w:rsidP="0036043B">
      <w:pPr>
        <w:spacing w:after="0" w:line="240" w:lineRule="auto"/>
        <w:ind w:right="1"/>
        <w:rPr>
          <w:rFonts w:cs="Calibri"/>
        </w:rPr>
      </w:pPr>
      <w:r w:rsidRPr="0036043B">
        <w:rPr>
          <w:rFonts w:cs="Calibri"/>
        </w:rPr>
        <w:t>…………………………………………………………………………………</w:t>
      </w:r>
    </w:p>
    <w:p w14:paraId="43476A9F" w14:textId="77777777" w:rsidR="0036043B" w:rsidRPr="0036043B" w:rsidRDefault="0036043B" w:rsidP="0036043B">
      <w:pPr>
        <w:spacing w:after="0" w:line="240" w:lineRule="auto"/>
        <w:ind w:right="1"/>
        <w:rPr>
          <w:rFonts w:cs="Calibri"/>
          <w:i/>
        </w:rPr>
      </w:pPr>
      <w:r w:rsidRPr="0036043B">
        <w:rPr>
          <w:rFonts w:cs="Calibri"/>
          <w:i/>
        </w:rPr>
        <w:t>(pełna nazwa/firma, adres)</w:t>
      </w:r>
    </w:p>
    <w:p w14:paraId="25D232C0" w14:textId="77777777" w:rsidR="0036043B" w:rsidRPr="0036043B" w:rsidRDefault="0036043B" w:rsidP="0036043B">
      <w:pPr>
        <w:spacing w:after="0"/>
        <w:ind w:right="1"/>
        <w:rPr>
          <w:rFonts w:cs="Calibri"/>
        </w:rPr>
      </w:pPr>
    </w:p>
    <w:p w14:paraId="0BF1B330" w14:textId="77777777" w:rsidR="0036043B" w:rsidRPr="0036043B" w:rsidRDefault="0036043B" w:rsidP="0036043B">
      <w:pPr>
        <w:spacing w:after="0" w:line="240" w:lineRule="auto"/>
        <w:ind w:right="1"/>
        <w:rPr>
          <w:rFonts w:cs="Calibri"/>
        </w:rPr>
      </w:pPr>
      <w:r w:rsidRPr="0036043B">
        <w:rPr>
          <w:rFonts w:cs="Calibri"/>
        </w:rPr>
        <w:t>…………………………………………………………………………………</w:t>
      </w:r>
    </w:p>
    <w:p w14:paraId="5273FE32" w14:textId="77777777" w:rsidR="0036043B" w:rsidRPr="0036043B" w:rsidRDefault="0036043B" w:rsidP="0036043B">
      <w:pPr>
        <w:spacing w:after="0" w:line="240" w:lineRule="auto"/>
        <w:ind w:right="1"/>
        <w:rPr>
          <w:rFonts w:cs="Calibri"/>
          <w:i/>
        </w:rPr>
      </w:pPr>
      <w:r w:rsidRPr="0036043B">
        <w:rPr>
          <w:rFonts w:cs="Calibri"/>
          <w:i/>
        </w:rPr>
        <w:t>(w zależności od podmiotu: NIP/PESEL, KRS/</w:t>
      </w:r>
      <w:proofErr w:type="spellStart"/>
      <w:r w:rsidRPr="0036043B">
        <w:rPr>
          <w:rFonts w:cs="Calibri"/>
          <w:i/>
        </w:rPr>
        <w:t>CEiDG</w:t>
      </w:r>
      <w:proofErr w:type="spellEnd"/>
      <w:r w:rsidRPr="0036043B">
        <w:rPr>
          <w:rFonts w:cs="Calibri"/>
          <w:i/>
        </w:rPr>
        <w:t>)</w:t>
      </w:r>
    </w:p>
    <w:p w14:paraId="46EBA220" w14:textId="77777777" w:rsidR="0036043B" w:rsidRPr="0036043B" w:rsidRDefault="0036043B" w:rsidP="0036043B">
      <w:pPr>
        <w:spacing w:after="0"/>
        <w:rPr>
          <w:rFonts w:cs="Calibri"/>
        </w:rPr>
      </w:pPr>
    </w:p>
    <w:p w14:paraId="115A18A6" w14:textId="77777777" w:rsidR="0036043B" w:rsidRPr="0036043B" w:rsidRDefault="0036043B" w:rsidP="0036043B">
      <w:pPr>
        <w:spacing w:after="0"/>
        <w:jc w:val="center"/>
        <w:rPr>
          <w:rFonts w:cs="Calibri"/>
          <w:b/>
          <w:bCs/>
        </w:rPr>
      </w:pPr>
    </w:p>
    <w:p w14:paraId="487054C6" w14:textId="2C0C8086" w:rsidR="0036043B" w:rsidRPr="0036043B" w:rsidRDefault="0036043B" w:rsidP="0036043B">
      <w:pPr>
        <w:spacing w:after="0"/>
        <w:jc w:val="center"/>
        <w:rPr>
          <w:rFonts w:cs="Calibri"/>
          <w:b/>
          <w:bCs/>
          <w:sz w:val="28"/>
          <w:szCs w:val="28"/>
          <w:u w:val="single"/>
        </w:rPr>
      </w:pPr>
      <w:r w:rsidRPr="0036043B">
        <w:rPr>
          <w:rFonts w:cs="Calibri"/>
          <w:b/>
          <w:bCs/>
          <w:sz w:val="28"/>
          <w:szCs w:val="28"/>
          <w:u w:val="single"/>
        </w:rPr>
        <w:t xml:space="preserve">Wykaz </w:t>
      </w:r>
      <w:r w:rsidRPr="0036043B">
        <w:rPr>
          <w:rFonts w:cs="Calibri"/>
          <w:b/>
          <w:bCs/>
          <w:sz w:val="28"/>
          <w:szCs w:val="28"/>
          <w:u w:val="single"/>
        </w:rPr>
        <w:t>usług</w:t>
      </w:r>
    </w:p>
    <w:p w14:paraId="1870F9D0" w14:textId="0C8A14D9" w:rsidR="0036043B" w:rsidRPr="0036043B" w:rsidRDefault="0036043B" w:rsidP="0036043B">
      <w:pPr>
        <w:spacing w:after="0"/>
        <w:jc w:val="both"/>
        <w:rPr>
          <w:rFonts w:cs="Calibri"/>
          <w:b/>
          <w:bCs/>
        </w:rPr>
      </w:pPr>
      <w:r w:rsidRPr="0036043B">
        <w:rPr>
          <w:rFonts w:cs="Calibri"/>
        </w:rPr>
        <w:t xml:space="preserve">Wykonanych nie wcześniej niż w okresie 5 lat przed upływem terminu składania ofert, a jeżeli okres prowadzenia działalności jest krótszy – w tym okresie, składany w postępowaniu prowadzonym w trybie zapytania ofertowego, którego przedmiotem jest </w:t>
      </w:r>
      <w:r w:rsidRPr="0036043B">
        <w:rPr>
          <w:rFonts w:cs="Calibri"/>
          <w:b/>
          <w:bCs/>
        </w:rPr>
        <w:t>Ochrona i utrzymanie Alei Bukowej w miejscowości Zielin – Gmina Trzebielino”</w:t>
      </w:r>
    </w:p>
    <w:p w14:paraId="412C57C9" w14:textId="77777777" w:rsidR="0036043B" w:rsidRPr="0036043B" w:rsidRDefault="0036043B" w:rsidP="0036043B">
      <w:pPr>
        <w:spacing w:after="0"/>
        <w:jc w:val="both"/>
        <w:rPr>
          <w:rFonts w:cs="Calibri"/>
          <w:b/>
          <w:bCs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701"/>
        <w:gridCol w:w="2013"/>
        <w:gridCol w:w="1843"/>
        <w:gridCol w:w="2835"/>
      </w:tblGrid>
      <w:tr w:rsidR="0036043B" w:rsidRPr="0036043B" w14:paraId="38AEE4F2" w14:textId="77777777" w:rsidTr="00107299">
        <w:tc>
          <w:tcPr>
            <w:tcW w:w="2093" w:type="dxa"/>
            <w:shd w:val="pct15" w:color="auto" w:fill="auto"/>
            <w:vAlign w:val="center"/>
          </w:tcPr>
          <w:p w14:paraId="5D308ED6" w14:textId="4DEBDB23" w:rsidR="0036043B" w:rsidRPr="0036043B" w:rsidRDefault="0036043B" w:rsidP="00107299">
            <w:pPr>
              <w:spacing w:after="0"/>
              <w:jc w:val="center"/>
              <w:rPr>
                <w:rFonts w:cs="Calibri"/>
                <w:b/>
              </w:rPr>
            </w:pPr>
            <w:r w:rsidRPr="0036043B">
              <w:rPr>
                <w:rFonts w:cs="Calibri"/>
                <w:b/>
              </w:rPr>
              <w:t xml:space="preserve">Rodzaj wykonanych </w:t>
            </w:r>
            <w:r>
              <w:rPr>
                <w:rFonts w:cs="Calibri"/>
                <w:b/>
              </w:rPr>
              <w:t>usług</w:t>
            </w:r>
          </w:p>
        </w:tc>
        <w:tc>
          <w:tcPr>
            <w:tcW w:w="1701" w:type="dxa"/>
            <w:shd w:val="pct15" w:color="auto" w:fill="auto"/>
            <w:vAlign w:val="center"/>
          </w:tcPr>
          <w:p w14:paraId="2AE49943" w14:textId="77777777" w:rsidR="0036043B" w:rsidRPr="0036043B" w:rsidRDefault="0036043B" w:rsidP="00107299">
            <w:pPr>
              <w:spacing w:after="0"/>
              <w:jc w:val="center"/>
              <w:rPr>
                <w:rFonts w:cs="Calibri"/>
                <w:b/>
              </w:rPr>
            </w:pPr>
            <w:r w:rsidRPr="0036043B">
              <w:rPr>
                <w:rFonts w:cs="Calibri"/>
                <w:b/>
              </w:rPr>
              <w:t>Wartość robót [zł]</w:t>
            </w:r>
          </w:p>
        </w:tc>
        <w:tc>
          <w:tcPr>
            <w:tcW w:w="2013" w:type="dxa"/>
            <w:shd w:val="pct15" w:color="auto" w:fill="auto"/>
            <w:vAlign w:val="center"/>
          </w:tcPr>
          <w:p w14:paraId="1ED859F0" w14:textId="0D41B80D" w:rsidR="0036043B" w:rsidRPr="0036043B" w:rsidRDefault="0036043B" w:rsidP="00107299">
            <w:pPr>
              <w:spacing w:after="0"/>
              <w:jc w:val="center"/>
              <w:rPr>
                <w:rFonts w:cs="Calibri"/>
                <w:b/>
              </w:rPr>
            </w:pPr>
            <w:r w:rsidRPr="0036043B">
              <w:rPr>
                <w:rFonts w:cs="Calibri"/>
                <w:b/>
              </w:rPr>
              <w:t xml:space="preserve">Data wykonanych </w:t>
            </w:r>
            <w:r>
              <w:rPr>
                <w:rFonts w:cs="Calibri"/>
                <w:b/>
              </w:rPr>
              <w:t>usług</w:t>
            </w:r>
          </w:p>
        </w:tc>
        <w:tc>
          <w:tcPr>
            <w:tcW w:w="1843" w:type="dxa"/>
            <w:shd w:val="pct15" w:color="auto" w:fill="auto"/>
            <w:vAlign w:val="center"/>
          </w:tcPr>
          <w:p w14:paraId="6CFF014F" w14:textId="1232D29A" w:rsidR="0036043B" w:rsidRPr="0036043B" w:rsidRDefault="0036043B" w:rsidP="00107299">
            <w:pPr>
              <w:spacing w:after="0"/>
              <w:jc w:val="center"/>
              <w:rPr>
                <w:rFonts w:cs="Calibri"/>
                <w:b/>
              </w:rPr>
            </w:pPr>
            <w:r w:rsidRPr="0036043B">
              <w:rPr>
                <w:rFonts w:cs="Calibri"/>
                <w:b/>
              </w:rPr>
              <w:t xml:space="preserve">Miejsce wykonania </w:t>
            </w:r>
            <w:r>
              <w:rPr>
                <w:rFonts w:cs="Calibri"/>
                <w:b/>
              </w:rPr>
              <w:t>usług</w:t>
            </w:r>
          </w:p>
        </w:tc>
        <w:tc>
          <w:tcPr>
            <w:tcW w:w="2835" w:type="dxa"/>
            <w:shd w:val="pct15" w:color="auto" w:fill="auto"/>
            <w:vAlign w:val="center"/>
          </w:tcPr>
          <w:p w14:paraId="0DE22B96" w14:textId="6D4C6E33" w:rsidR="0036043B" w:rsidRPr="0036043B" w:rsidRDefault="0036043B" w:rsidP="00107299">
            <w:pPr>
              <w:spacing w:after="0"/>
              <w:jc w:val="center"/>
              <w:rPr>
                <w:rFonts w:cs="Calibri"/>
                <w:b/>
              </w:rPr>
            </w:pPr>
            <w:r w:rsidRPr="0036043B">
              <w:rPr>
                <w:rFonts w:cs="Calibri"/>
                <w:b/>
              </w:rPr>
              <w:t xml:space="preserve">Podmiot, na rzecz którego </w:t>
            </w:r>
            <w:r>
              <w:rPr>
                <w:rFonts w:cs="Calibri"/>
                <w:b/>
              </w:rPr>
              <w:t>usługi</w:t>
            </w:r>
            <w:r w:rsidRPr="0036043B">
              <w:rPr>
                <w:rFonts w:cs="Calibri"/>
                <w:b/>
              </w:rPr>
              <w:t xml:space="preserve"> zostały wykonane</w:t>
            </w:r>
          </w:p>
        </w:tc>
      </w:tr>
      <w:tr w:rsidR="0036043B" w:rsidRPr="0036043B" w14:paraId="33EFFA01" w14:textId="77777777" w:rsidTr="00107299">
        <w:trPr>
          <w:trHeight w:val="907"/>
        </w:trPr>
        <w:tc>
          <w:tcPr>
            <w:tcW w:w="2093" w:type="dxa"/>
            <w:vAlign w:val="center"/>
          </w:tcPr>
          <w:p w14:paraId="2891EE62" w14:textId="77777777" w:rsidR="0036043B" w:rsidRPr="0036043B" w:rsidRDefault="0036043B" w:rsidP="00107299">
            <w:pPr>
              <w:spacing w:after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vAlign w:val="center"/>
          </w:tcPr>
          <w:p w14:paraId="0172F09C" w14:textId="77777777" w:rsidR="0036043B" w:rsidRPr="0036043B" w:rsidRDefault="0036043B" w:rsidP="00107299">
            <w:pPr>
              <w:spacing w:after="0"/>
              <w:jc w:val="center"/>
              <w:rPr>
                <w:rFonts w:cs="Calibri"/>
              </w:rPr>
            </w:pPr>
          </w:p>
        </w:tc>
        <w:tc>
          <w:tcPr>
            <w:tcW w:w="2013" w:type="dxa"/>
            <w:vAlign w:val="center"/>
          </w:tcPr>
          <w:p w14:paraId="31853D55" w14:textId="77777777" w:rsidR="0036043B" w:rsidRPr="0036043B" w:rsidRDefault="0036043B" w:rsidP="00107299">
            <w:pPr>
              <w:spacing w:after="0"/>
              <w:jc w:val="center"/>
              <w:rPr>
                <w:rFonts w:cs="Calibri"/>
              </w:rPr>
            </w:pPr>
          </w:p>
        </w:tc>
        <w:tc>
          <w:tcPr>
            <w:tcW w:w="1843" w:type="dxa"/>
            <w:vAlign w:val="center"/>
          </w:tcPr>
          <w:p w14:paraId="5F8EA33F" w14:textId="77777777" w:rsidR="0036043B" w:rsidRPr="0036043B" w:rsidRDefault="0036043B" w:rsidP="00107299">
            <w:pPr>
              <w:spacing w:after="0"/>
              <w:jc w:val="center"/>
              <w:rPr>
                <w:rFonts w:cs="Calibri"/>
              </w:rPr>
            </w:pPr>
          </w:p>
        </w:tc>
        <w:tc>
          <w:tcPr>
            <w:tcW w:w="2835" w:type="dxa"/>
            <w:vAlign w:val="center"/>
          </w:tcPr>
          <w:p w14:paraId="7E198428" w14:textId="77777777" w:rsidR="0036043B" w:rsidRPr="0036043B" w:rsidRDefault="0036043B" w:rsidP="00107299">
            <w:pPr>
              <w:spacing w:after="0"/>
              <w:jc w:val="center"/>
              <w:rPr>
                <w:rFonts w:cs="Calibri"/>
              </w:rPr>
            </w:pPr>
          </w:p>
        </w:tc>
      </w:tr>
      <w:tr w:rsidR="0036043B" w:rsidRPr="0036043B" w14:paraId="42034B96" w14:textId="77777777" w:rsidTr="00107299">
        <w:trPr>
          <w:trHeight w:val="907"/>
        </w:trPr>
        <w:tc>
          <w:tcPr>
            <w:tcW w:w="2093" w:type="dxa"/>
            <w:vAlign w:val="center"/>
          </w:tcPr>
          <w:p w14:paraId="1856BB6D" w14:textId="77777777" w:rsidR="0036043B" w:rsidRPr="0036043B" w:rsidRDefault="0036043B" w:rsidP="00107299">
            <w:pPr>
              <w:spacing w:after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vAlign w:val="center"/>
          </w:tcPr>
          <w:p w14:paraId="52610DE0" w14:textId="77777777" w:rsidR="0036043B" w:rsidRPr="0036043B" w:rsidRDefault="0036043B" w:rsidP="00107299">
            <w:pPr>
              <w:spacing w:after="0"/>
              <w:jc w:val="center"/>
              <w:rPr>
                <w:rFonts w:cs="Calibri"/>
              </w:rPr>
            </w:pPr>
          </w:p>
        </w:tc>
        <w:tc>
          <w:tcPr>
            <w:tcW w:w="2013" w:type="dxa"/>
            <w:vAlign w:val="center"/>
          </w:tcPr>
          <w:p w14:paraId="705E3CF0" w14:textId="77777777" w:rsidR="0036043B" w:rsidRPr="0036043B" w:rsidRDefault="0036043B" w:rsidP="00107299">
            <w:pPr>
              <w:spacing w:after="0"/>
              <w:jc w:val="center"/>
              <w:rPr>
                <w:rFonts w:cs="Calibri"/>
              </w:rPr>
            </w:pPr>
          </w:p>
        </w:tc>
        <w:tc>
          <w:tcPr>
            <w:tcW w:w="1843" w:type="dxa"/>
            <w:vAlign w:val="center"/>
          </w:tcPr>
          <w:p w14:paraId="6A54B8F9" w14:textId="77777777" w:rsidR="0036043B" w:rsidRPr="0036043B" w:rsidRDefault="0036043B" w:rsidP="00107299">
            <w:pPr>
              <w:spacing w:after="0"/>
              <w:jc w:val="center"/>
              <w:rPr>
                <w:rFonts w:cs="Calibri"/>
              </w:rPr>
            </w:pPr>
          </w:p>
        </w:tc>
        <w:tc>
          <w:tcPr>
            <w:tcW w:w="2835" w:type="dxa"/>
            <w:vAlign w:val="center"/>
          </w:tcPr>
          <w:p w14:paraId="4F4916FA" w14:textId="77777777" w:rsidR="0036043B" w:rsidRPr="0036043B" w:rsidRDefault="0036043B" w:rsidP="00107299">
            <w:pPr>
              <w:spacing w:after="0"/>
              <w:jc w:val="center"/>
              <w:rPr>
                <w:rFonts w:cs="Calibri"/>
              </w:rPr>
            </w:pPr>
          </w:p>
        </w:tc>
      </w:tr>
    </w:tbl>
    <w:p w14:paraId="1B0BD085" w14:textId="77777777" w:rsidR="0036043B" w:rsidRPr="0036043B" w:rsidRDefault="0036043B" w:rsidP="0036043B">
      <w:pPr>
        <w:spacing w:after="0"/>
        <w:ind w:firstLine="360"/>
        <w:jc w:val="both"/>
        <w:rPr>
          <w:rFonts w:cs="Calibri"/>
        </w:rPr>
      </w:pPr>
    </w:p>
    <w:p w14:paraId="50FAB174" w14:textId="24ABF09F" w:rsidR="0036043B" w:rsidRDefault="0048019F" w:rsidP="0036043B">
      <w:pPr>
        <w:spacing w:after="0"/>
        <w:jc w:val="both"/>
        <w:rPr>
          <w:rFonts w:cs="Calibri"/>
        </w:rPr>
      </w:pPr>
      <w:r w:rsidRPr="0048019F">
        <w:rPr>
          <w:rFonts w:cs="Calibri"/>
        </w:rPr>
        <w:t>Na potwierdzenie należytego wykonania usług ujętych w wykazie usług Wykonawca zobowiązany jest złożyć referencje lub inne dokumenty sporządzone przez podmiot, na rzecz którego usługi zostały wykonane, potwierdzające ich należyte wykonanie. W przypadku gdy Wykonawca z przyczyn od niego niezależnych nie jest w stanie uzyskać tych dokumentów, dopuszcza się złożenie innych odpowiednich dokumentów potwierdzających należyte wykonanie usług.</w:t>
      </w:r>
    </w:p>
    <w:p w14:paraId="2C12A41B" w14:textId="77777777" w:rsidR="0036043B" w:rsidRDefault="0036043B" w:rsidP="0036043B">
      <w:pPr>
        <w:spacing w:after="0"/>
        <w:jc w:val="both"/>
        <w:rPr>
          <w:rFonts w:cs="Calibri"/>
        </w:rPr>
      </w:pPr>
    </w:p>
    <w:p w14:paraId="2F4B2E92" w14:textId="774A6F6F" w:rsidR="0036043B" w:rsidRPr="0036043B" w:rsidRDefault="0036043B" w:rsidP="0036043B">
      <w:pPr>
        <w:spacing w:after="0"/>
        <w:jc w:val="both"/>
        <w:rPr>
          <w:rFonts w:cs="Calibri"/>
        </w:rPr>
      </w:pPr>
      <w:r w:rsidRPr="0036043B">
        <w:rPr>
          <w:rFonts w:cs="Calibri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36043B" w:rsidRPr="0036043B" w14:paraId="0D6D7084" w14:textId="77777777" w:rsidTr="00107299">
        <w:trPr>
          <w:trHeight w:val="710"/>
          <w:jc w:val="center"/>
        </w:trPr>
        <w:tc>
          <w:tcPr>
            <w:tcW w:w="4605" w:type="dxa"/>
          </w:tcPr>
          <w:p w14:paraId="72466FFA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14:paraId="1342BAF7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14:paraId="020B5400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14:paraId="07A2354E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14:paraId="74E3B8BE" w14:textId="77777777" w:rsidR="0036043B" w:rsidRPr="0048019F" w:rsidRDefault="0036043B" w:rsidP="0010729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48019F">
              <w:rPr>
                <w:rFonts w:eastAsia="Times New Roman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5F3345D3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i/>
                <w:color w:val="000000"/>
                <w:sz w:val="20"/>
                <w:szCs w:val="20"/>
              </w:rPr>
            </w:pPr>
            <w:r w:rsidRPr="0048019F">
              <w:rPr>
                <w:rFonts w:eastAsia="Times New Roman" w:cs="Calibri"/>
                <w:i/>
                <w:color w:val="000000"/>
                <w:sz w:val="20"/>
                <w:szCs w:val="20"/>
              </w:rPr>
              <w:t>(data)</w:t>
            </w:r>
          </w:p>
        </w:tc>
        <w:tc>
          <w:tcPr>
            <w:tcW w:w="4605" w:type="dxa"/>
          </w:tcPr>
          <w:p w14:paraId="4D0AA776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14:paraId="2CC744B7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14:paraId="73A3FB11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14:paraId="74E3AC2A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14:paraId="5D50C429" w14:textId="77777777" w:rsidR="0036043B" w:rsidRPr="0048019F" w:rsidRDefault="0036043B" w:rsidP="0010729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48019F">
              <w:rPr>
                <w:rFonts w:eastAsia="Times New Roman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7E82514D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i/>
                <w:color w:val="000000"/>
                <w:sz w:val="20"/>
                <w:szCs w:val="20"/>
              </w:rPr>
            </w:pPr>
            <w:r w:rsidRPr="0048019F">
              <w:rPr>
                <w:rFonts w:eastAsia="Times New Roman" w:cs="Calibri"/>
                <w:i/>
                <w:color w:val="000000"/>
                <w:sz w:val="20"/>
                <w:szCs w:val="20"/>
              </w:rPr>
              <w:t>(podpis)</w:t>
            </w:r>
          </w:p>
          <w:p w14:paraId="6875F334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i/>
                <w:color w:val="000000"/>
                <w:sz w:val="20"/>
                <w:szCs w:val="20"/>
              </w:rPr>
            </w:pPr>
          </w:p>
          <w:p w14:paraId="0FFFF207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i/>
                <w:color w:val="000000"/>
                <w:sz w:val="20"/>
                <w:szCs w:val="20"/>
              </w:rPr>
            </w:pPr>
          </w:p>
          <w:p w14:paraId="68F4ABBD" w14:textId="77777777" w:rsidR="0036043B" w:rsidRPr="0048019F" w:rsidRDefault="0036043B" w:rsidP="00107299">
            <w:pPr>
              <w:spacing w:after="0" w:line="240" w:lineRule="auto"/>
              <w:jc w:val="center"/>
              <w:rPr>
                <w:rFonts w:eastAsia="Times New Roman" w:cs="Calibri"/>
                <w:i/>
                <w:color w:val="000000"/>
                <w:sz w:val="20"/>
                <w:szCs w:val="20"/>
              </w:rPr>
            </w:pPr>
          </w:p>
        </w:tc>
      </w:tr>
    </w:tbl>
    <w:p w14:paraId="2CFEEE32" w14:textId="77777777" w:rsidR="00C93D71" w:rsidRDefault="00C93D71" w:rsidP="00C93D71">
      <w:pPr>
        <w:pStyle w:val="Stopka"/>
        <w:rPr>
          <w:rFonts w:ascii="Times New Roman" w:eastAsia="Times New Roman" w:hAnsi="Times New Roman"/>
          <w:sz w:val="24"/>
          <w:szCs w:val="24"/>
        </w:rPr>
      </w:pPr>
    </w:p>
    <w:p w14:paraId="7EE28175" w14:textId="77777777" w:rsidR="00947CB6" w:rsidRDefault="00947CB6" w:rsidP="00947CB6">
      <w:pPr>
        <w:pStyle w:val="Stopka"/>
        <w:rPr>
          <w:rFonts w:ascii="Times New Roman" w:eastAsia="Times New Roman" w:hAnsi="Times New Roman"/>
          <w:sz w:val="24"/>
          <w:szCs w:val="24"/>
        </w:rPr>
      </w:pPr>
    </w:p>
    <w:sectPr w:rsidR="00947CB6" w:rsidSect="0048019F">
      <w:headerReference w:type="default" r:id="rId8"/>
      <w:pgSz w:w="11906" w:h="16838"/>
      <w:pgMar w:top="2694" w:right="707" w:bottom="709" w:left="85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9FD09" w14:textId="77777777" w:rsidR="00E81D93" w:rsidRDefault="00E81D93" w:rsidP="006B3391">
      <w:pPr>
        <w:spacing w:after="0" w:line="240" w:lineRule="auto"/>
      </w:pPr>
      <w:r>
        <w:separator/>
      </w:r>
    </w:p>
  </w:endnote>
  <w:endnote w:type="continuationSeparator" w:id="0">
    <w:p w14:paraId="7C093F91" w14:textId="77777777" w:rsidR="00E81D93" w:rsidRDefault="00E81D93" w:rsidP="006B3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928A982A-10C8-4F0F-A1BB-F6698835F3FA}"/>
    <w:embedBold r:id="rId2" w:fontKey="{50413ED5-B241-42FE-9CA7-4953871D91FD}"/>
    <w:embedItalic r:id="rId3" w:fontKey="{3AEF3F68-8F4E-4F49-8B8C-3D4655E55DED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DE02C36A-1AEC-4160-8C24-8E5F4C5846B5}"/>
    <w:embedBold r:id="rId5" w:fontKey="{34A25A9D-9223-4855-8B51-570A1A8531A6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6" w:fontKey="{3FEA72E8-42BB-4B45-9A3F-5E6A8383DA06}"/>
  </w:font>
  <w:font w:name="FrankfurtGothic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3582B" w14:textId="77777777" w:rsidR="00E81D93" w:rsidRDefault="00E81D93" w:rsidP="006B3391">
      <w:pPr>
        <w:spacing w:after="0" w:line="240" w:lineRule="auto"/>
      </w:pPr>
      <w:r>
        <w:separator/>
      </w:r>
    </w:p>
  </w:footnote>
  <w:footnote w:type="continuationSeparator" w:id="0">
    <w:p w14:paraId="7F57C1C1" w14:textId="77777777" w:rsidR="00E81D93" w:rsidRDefault="00E81D93" w:rsidP="006B3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37221" w14:textId="2B9613D3" w:rsidR="0020452E" w:rsidRPr="0020452E" w:rsidRDefault="004E668C" w:rsidP="0020452E">
    <w:pPr>
      <w:tabs>
        <w:tab w:val="center" w:pos="4536"/>
        <w:tab w:val="right" w:pos="9072"/>
      </w:tabs>
      <w:suppressAutoHyphens w:val="0"/>
      <w:autoSpaceDN/>
      <w:spacing w:after="0" w:line="240" w:lineRule="auto"/>
      <w:jc w:val="center"/>
      <w:textAlignment w:val="auto"/>
      <w:rPr>
        <w:rFonts w:cs="Calibri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685BF352" wp14:editId="312C68D6">
          <wp:simplePos x="0" y="0"/>
          <wp:positionH relativeFrom="column">
            <wp:posOffset>519430</wp:posOffset>
          </wp:positionH>
          <wp:positionV relativeFrom="paragraph">
            <wp:posOffset>122555</wp:posOffset>
          </wp:positionV>
          <wp:extent cx="1905000" cy="904875"/>
          <wp:effectExtent l="0" t="0" r="0" b="9525"/>
          <wp:wrapNone/>
          <wp:docPr id="12896283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EB4E7AF" wp14:editId="7C833C7D">
          <wp:simplePos x="0" y="0"/>
          <wp:positionH relativeFrom="margin">
            <wp:posOffset>4617085</wp:posOffset>
          </wp:positionH>
          <wp:positionV relativeFrom="paragraph">
            <wp:posOffset>5715</wp:posOffset>
          </wp:positionV>
          <wp:extent cx="535940" cy="653415"/>
          <wp:effectExtent l="0" t="0" r="0" b="0"/>
          <wp:wrapNone/>
          <wp:docPr id="45268964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52E"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DA0615C" wp14:editId="2EEFC31D">
              <wp:simplePos x="0" y="0"/>
              <wp:positionH relativeFrom="margin">
                <wp:align>right</wp:align>
              </wp:positionH>
              <wp:positionV relativeFrom="page">
                <wp:posOffset>1228725</wp:posOffset>
              </wp:positionV>
              <wp:extent cx="6753225" cy="347980"/>
              <wp:effectExtent l="0" t="0" r="0" b="0"/>
              <wp:wrapNone/>
              <wp:docPr id="413242300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3225" cy="3479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0F4063" w14:textId="77777777" w:rsidR="004E668C" w:rsidRPr="008F0100" w:rsidRDefault="004E668C" w:rsidP="004E668C">
                          <w:pPr>
                            <w:pStyle w:val="Tekstpodstawowy"/>
                            <w:spacing w:line="245" w:lineRule="exact"/>
                            <w:ind w:left="5" w:right="5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8F0100">
                            <w:rPr>
                              <w:sz w:val="16"/>
                              <w:szCs w:val="16"/>
                            </w:rPr>
                            <w:t>Zadanie</w:t>
                          </w:r>
                          <w:r w:rsidRPr="008F0100">
                            <w:rPr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publiczne</w:t>
                          </w:r>
                          <w:r w:rsidRPr="008F0100">
                            <w:rPr>
                              <w:spacing w:val="-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jest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współfinansowane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ze środków Wojewódzkiego Funduszu Ochrony Środowiska i Gospodarki Wodnej w Gdańsku w ramach konkursu na zadania z zakresu ochrony przyrody województwa pomorskiego (edycja 2026)</w:t>
                          </w:r>
                        </w:p>
                        <w:p w14:paraId="05E2CECF" w14:textId="2CA73E56" w:rsidR="0020452E" w:rsidRPr="008F0100" w:rsidRDefault="0020452E" w:rsidP="0020452E">
                          <w:pPr>
                            <w:pStyle w:val="Tekstpodstawowy"/>
                            <w:spacing w:line="245" w:lineRule="exact"/>
                            <w:ind w:left="5" w:right="5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A0615C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480.55pt;margin-top:96.75pt;width:531.75pt;height:27.4pt;z-index:-25165721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" filled="f" stroked="f">
              <v:textbox inset="0,0,0,0">
                <w:txbxContent>
                  <w:p w14:paraId="270F4063" w14:textId="77777777" w:rsidR="004E668C" w:rsidRPr="008F0100" w:rsidRDefault="004E668C" w:rsidP="004E668C">
                    <w:pPr>
                      <w:pStyle w:val="Tekstpodstawowy"/>
                      <w:spacing w:line="245" w:lineRule="exact"/>
                      <w:ind w:left="5" w:right="5"/>
                      <w:jc w:val="center"/>
                      <w:rPr>
                        <w:sz w:val="16"/>
                        <w:szCs w:val="16"/>
                      </w:rPr>
                    </w:pPr>
                    <w:r w:rsidRPr="008F0100">
                      <w:rPr>
                        <w:sz w:val="16"/>
                        <w:szCs w:val="16"/>
                      </w:rPr>
                      <w:t>Zadanie</w:t>
                    </w:r>
                    <w:r w:rsidRPr="008F0100">
                      <w:rPr>
                        <w:spacing w:val="-8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publiczne</w:t>
                    </w:r>
                    <w:r w:rsidRPr="008F0100">
                      <w:rPr>
                        <w:spacing w:val="-5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jest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współfinansowane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ze środków Wojewódzkiego Funduszu Ochrony Środowiska i Gospodarki Wodnej w Gdańsku w ramach konkursu na zadania z zakresu ochrony przyrody województwa pomorskiego (edycja 2026)</w:t>
                    </w:r>
                  </w:p>
                  <w:p w14:paraId="05E2CECF" w14:textId="2CA73E56" w:rsidR="0020452E" w:rsidRPr="008F0100" w:rsidRDefault="0020452E" w:rsidP="0020452E">
                    <w:pPr>
                      <w:pStyle w:val="Tekstpodstawowy"/>
                      <w:spacing w:line="245" w:lineRule="exact"/>
                      <w:ind w:left="5" w:right="5"/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29FE0D5E" w14:textId="77777777" w:rsidR="0020452E" w:rsidRPr="0020452E" w:rsidRDefault="0020452E" w:rsidP="0020452E">
    <w:pPr>
      <w:tabs>
        <w:tab w:val="center" w:pos="4536"/>
        <w:tab w:val="right" w:pos="9072"/>
      </w:tabs>
      <w:suppressAutoHyphens w:val="0"/>
      <w:autoSpaceDN/>
      <w:spacing w:after="0" w:line="240" w:lineRule="auto"/>
      <w:ind w:left="-709"/>
      <w:jc w:val="right"/>
      <w:textAlignment w:val="auto"/>
      <w:rPr>
        <w:rFonts w:cs="Calibri"/>
      </w:rPr>
    </w:pPr>
  </w:p>
  <w:p w14:paraId="6E0129F3" w14:textId="48F6C341" w:rsidR="006B3391" w:rsidRPr="00FA34A4" w:rsidRDefault="004E668C" w:rsidP="00C70BD5">
    <w:pPr>
      <w:pStyle w:val="Nagwek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0B634724" wp14:editId="7D796526">
              <wp:simplePos x="0" y="0"/>
              <wp:positionH relativeFrom="column">
                <wp:posOffset>4312285</wp:posOffset>
              </wp:positionH>
              <wp:positionV relativeFrom="paragraph">
                <wp:posOffset>351790</wp:posOffset>
              </wp:positionV>
              <wp:extent cx="1478915" cy="257175"/>
              <wp:effectExtent l="0" t="0" r="6985" b="9525"/>
              <wp:wrapSquare wrapText="bothSides"/>
              <wp:docPr id="160716167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91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05AB83" w14:textId="77777777" w:rsidR="0020452E" w:rsidRPr="0072436E" w:rsidRDefault="0020452E" w:rsidP="0020452E">
                          <w:pPr>
                            <w:rPr>
                              <w:b/>
                              <w:bCs/>
                            </w:rPr>
                          </w:pPr>
                          <w:r w:rsidRPr="0072436E">
                            <w:rPr>
                              <w:b/>
                              <w:bCs/>
                            </w:rPr>
                            <w:t>Gmina Trzebielino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634724" id="Pole tekstowe 3" o:spid="_x0000_s1027" type="#_x0000_t202" style="position:absolute;left:0;text-align:left;margin-left:339.55pt;margin-top:27.7pt;width:116.45pt;height:20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" strokecolor="window">
              <v:textbox>
                <w:txbxContent>
                  <w:p w14:paraId="7E05AB83" w14:textId="77777777" w:rsidR="0020452E" w:rsidRPr="0072436E" w:rsidRDefault="0020452E" w:rsidP="0020452E">
                    <w:pPr>
                      <w:rPr>
                        <w:b/>
                        <w:bCs/>
                      </w:rPr>
                    </w:pPr>
                    <w:r w:rsidRPr="0072436E">
                      <w:rPr>
                        <w:b/>
                        <w:bCs/>
                      </w:rPr>
                      <w:t>Gmina Trzebielino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A3D55"/>
    <w:multiLevelType w:val="hybridMultilevel"/>
    <w:tmpl w:val="40DA5986"/>
    <w:lvl w:ilvl="0" w:tplc="EEBC5136">
      <w:start w:val="1"/>
      <w:numFmt w:val="bullet"/>
      <w:lvlText w:val=""/>
      <w:lvlJc w:val="left"/>
      <w:pPr>
        <w:ind w:left="21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2" w:hanging="360"/>
      </w:pPr>
      <w:rPr>
        <w:rFonts w:ascii="Wingdings" w:hAnsi="Wingdings" w:hint="default"/>
      </w:rPr>
    </w:lvl>
  </w:abstractNum>
  <w:abstractNum w:abstractNumId="1" w15:restartNumberingAfterBreak="0">
    <w:nsid w:val="0C652938"/>
    <w:multiLevelType w:val="hybridMultilevel"/>
    <w:tmpl w:val="F6862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60E3E"/>
    <w:multiLevelType w:val="hybridMultilevel"/>
    <w:tmpl w:val="095AFCC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93F2B59"/>
    <w:multiLevelType w:val="hybridMultilevel"/>
    <w:tmpl w:val="5E822984"/>
    <w:lvl w:ilvl="0" w:tplc="04150011">
      <w:start w:val="1"/>
      <w:numFmt w:val="decimal"/>
      <w:lvlText w:val="%1)"/>
      <w:lvlJc w:val="left"/>
      <w:pPr>
        <w:ind w:left="1442" w:hanging="360"/>
      </w:pPr>
    </w:lvl>
    <w:lvl w:ilvl="1" w:tplc="04150019" w:tentative="1">
      <w:start w:val="1"/>
      <w:numFmt w:val="lowerLetter"/>
      <w:lvlText w:val="%2."/>
      <w:lvlJc w:val="left"/>
      <w:pPr>
        <w:ind w:left="2162" w:hanging="360"/>
      </w:pPr>
    </w:lvl>
    <w:lvl w:ilvl="2" w:tplc="0415001B" w:tentative="1">
      <w:start w:val="1"/>
      <w:numFmt w:val="lowerRoman"/>
      <w:lvlText w:val="%3."/>
      <w:lvlJc w:val="right"/>
      <w:pPr>
        <w:ind w:left="2882" w:hanging="180"/>
      </w:pPr>
    </w:lvl>
    <w:lvl w:ilvl="3" w:tplc="0415000F" w:tentative="1">
      <w:start w:val="1"/>
      <w:numFmt w:val="decimal"/>
      <w:lvlText w:val="%4."/>
      <w:lvlJc w:val="left"/>
      <w:pPr>
        <w:ind w:left="3602" w:hanging="360"/>
      </w:pPr>
    </w:lvl>
    <w:lvl w:ilvl="4" w:tplc="04150019" w:tentative="1">
      <w:start w:val="1"/>
      <w:numFmt w:val="lowerLetter"/>
      <w:lvlText w:val="%5."/>
      <w:lvlJc w:val="left"/>
      <w:pPr>
        <w:ind w:left="4322" w:hanging="360"/>
      </w:pPr>
    </w:lvl>
    <w:lvl w:ilvl="5" w:tplc="0415001B" w:tentative="1">
      <w:start w:val="1"/>
      <w:numFmt w:val="lowerRoman"/>
      <w:lvlText w:val="%6."/>
      <w:lvlJc w:val="right"/>
      <w:pPr>
        <w:ind w:left="5042" w:hanging="180"/>
      </w:pPr>
    </w:lvl>
    <w:lvl w:ilvl="6" w:tplc="0415000F" w:tentative="1">
      <w:start w:val="1"/>
      <w:numFmt w:val="decimal"/>
      <w:lvlText w:val="%7."/>
      <w:lvlJc w:val="left"/>
      <w:pPr>
        <w:ind w:left="5762" w:hanging="360"/>
      </w:pPr>
    </w:lvl>
    <w:lvl w:ilvl="7" w:tplc="04150019" w:tentative="1">
      <w:start w:val="1"/>
      <w:numFmt w:val="lowerLetter"/>
      <w:lvlText w:val="%8."/>
      <w:lvlJc w:val="left"/>
      <w:pPr>
        <w:ind w:left="6482" w:hanging="360"/>
      </w:pPr>
    </w:lvl>
    <w:lvl w:ilvl="8" w:tplc="0415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4" w15:restartNumberingAfterBreak="0">
    <w:nsid w:val="2EB4719E"/>
    <w:multiLevelType w:val="hybridMultilevel"/>
    <w:tmpl w:val="13A64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471830"/>
    <w:multiLevelType w:val="multilevel"/>
    <w:tmpl w:val="6972BE90"/>
    <w:lvl w:ilvl="0">
      <w:start w:val="6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F87251"/>
    <w:multiLevelType w:val="multilevel"/>
    <w:tmpl w:val="AA0E766E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9359F"/>
    <w:multiLevelType w:val="singleLevel"/>
    <w:tmpl w:val="A6AEF9CE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38E6BC9"/>
    <w:multiLevelType w:val="multilevel"/>
    <w:tmpl w:val="AFCA580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4B17064F"/>
    <w:multiLevelType w:val="multilevel"/>
    <w:tmpl w:val="85DE0D0E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CF765F0"/>
    <w:multiLevelType w:val="multilevel"/>
    <w:tmpl w:val="CBE80676"/>
    <w:lvl w:ilvl="0">
      <w:numFmt w:val="bullet"/>
      <w:lvlText w:val=""/>
      <w:lvlJc w:val="left"/>
      <w:pPr>
        <w:ind w:left="100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1" w15:restartNumberingAfterBreak="0">
    <w:nsid w:val="4DBF6815"/>
    <w:multiLevelType w:val="multilevel"/>
    <w:tmpl w:val="6972BE90"/>
    <w:lvl w:ilvl="0">
      <w:start w:val="6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65F2E"/>
    <w:multiLevelType w:val="singleLevel"/>
    <w:tmpl w:val="CCEE6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</w:abstractNum>
  <w:abstractNum w:abstractNumId="13" w15:restartNumberingAfterBreak="0">
    <w:nsid w:val="57337C46"/>
    <w:multiLevelType w:val="multilevel"/>
    <w:tmpl w:val="B9F09CA6"/>
    <w:lvl w:ilvl="0">
      <w:numFmt w:val="bullet"/>
      <w:lvlText w:val=""/>
      <w:lvlJc w:val="left"/>
      <w:pPr>
        <w:ind w:left="1004" w:hanging="360"/>
      </w:pPr>
      <w:rPr>
        <w:rFonts w:ascii="Wingdings" w:hAnsi="Wingdings"/>
        <w:b w:val="0"/>
        <w:i w:val="0"/>
        <w:sz w:val="28"/>
        <w:szCs w:val="28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4" w15:restartNumberingAfterBreak="0">
    <w:nsid w:val="57DE17B3"/>
    <w:multiLevelType w:val="multilevel"/>
    <w:tmpl w:val="E3EEA30C"/>
    <w:lvl w:ilvl="0">
      <w:start w:val="1"/>
      <w:numFmt w:val="decimal"/>
      <w:pStyle w:val="Nagwek1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 w15:restartNumberingAfterBreak="0">
    <w:nsid w:val="5A7F749C"/>
    <w:multiLevelType w:val="multilevel"/>
    <w:tmpl w:val="B622BBF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6" w15:restartNumberingAfterBreak="0">
    <w:nsid w:val="5D821592"/>
    <w:multiLevelType w:val="hybridMultilevel"/>
    <w:tmpl w:val="7B200638"/>
    <w:lvl w:ilvl="0" w:tplc="2F22A0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E3F4FA8"/>
    <w:multiLevelType w:val="hybridMultilevel"/>
    <w:tmpl w:val="31469674"/>
    <w:lvl w:ilvl="0" w:tplc="0415000F">
      <w:start w:val="1"/>
      <w:numFmt w:val="decimal"/>
      <w:lvlText w:val="%1."/>
      <w:lvlJc w:val="left"/>
      <w:pPr>
        <w:ind w:left="722" w:hanging="360"/>
      </w:p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8" w15:restartNumberingAfterBreak="0">
    <w:nsid w:val="5FE75BEB"/>
    <w:multiLevelType w:val="singleLevel"/>
    <w:tmpl w:val="A6AEF9CE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21639FE"/>
    <w:multiLevelType w:val="hybridMultilevel"/>
    <w:tmpl w:val="B76061F0"/>
    <w:lvl w:ilvl="0" w:tplc="8CA416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595CA1"/>
    <w:multiLevelType w:val="hybridMultilevel"/>
    <w:tmpl w:val="9CC603C2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7FBD4C39"/>
    <w:multiLevelType w:val="hybridMultilevel"/>
    <w:tmpl w:val="B1769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135526">
    <w:abstractNumId w:val="16"/>
  </w:num>
  <w:num w:numId="2" w16cid:durableId="878931931">
    <w:abstractNumId w:val="6"/>
  </w:num>
  <w:num w:numId="3" w16cid:durableId="1676300228">
    <w:abstractNumId w:val="9"/>
  </w:num>
  <w:num w:numId="4" w16cid:durableId="1612858764">
    <w:abstractNumId w:val="10"/>
  </w:num>
  <w:num w:numId="5" w16cid:durableId="1227302663">
    <w:abstractNumId w:val="13"/>
  </w:num>
  <w:num w:numId="6" w16cid:durableId="1904945011">
    <w:abstractNumId w:val="11"/>
  </w:num>
  <w:num w:numId="7" w16cid:durableId="511189446">
    <w:abstractNumId w:val="19"/>
  </w:num>
  <w:num w:numId="8" w16cid:durableId="1587571031">
    <w:abstractNumId w:val="12"/>
  </w:num>
  <w:num w:numId="9" w16cid:durableId="1893301362">
    <w:abstractNumId w:val="7"/>
  </w:num>
  <w:num w:numId="10" w16cid:durableId="119812216">
    <w:abstractNumId w:val="18"/>
  </w:num>
  <w:num w:numId="11" w16cid:durableId="806968248">
    <w:abstractNumId w:val="4"/>
  </w:num>
  <w:num w:numId="12" w16cid:durableId="2105493170">
    <w:abstractNumId w:val="20"/>
  </w:num>
  <w:num w:numId="13" w16cid:durableId="1766686004">
    <w:abstractNumId w:val="2"/>
  </w:num>
  <w:num w:numId="14" w16cid:durableId="23869835">
    <w:abstractNumId w:val="21"/>
  </w:num>
  <w:num w:numId="15" w16cid:durableId="1259369163">
    <w:abstractNumId w:val="1"/>
  </w:num>
  <w:num w:numId="16" w16cid:durableId="663512877">
    <w:abstractNumId w:val="5"/>
  </w:num>
  <w:num w:numId="17" w16cid:durableId="168882706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27688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078909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81379747">
    <w:abstractNumId w:val="17"/>
  </w:num>
  <w:num w:numId="21" w16cid:durableId="798112843">
    <w:abstractNumId w:val="3"/>
  </w:num>
  <w:num w:numId="22" w16cid:durableId="1591548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DFB"/>
    <w:rsid w:val="00004246"/>
    <w:rsid w:val="00005F21"/>
    <w:rsid w:val="00024A3B"/>
    <w:rsid w:val="00067C04"/>
    <w:rsid w:val="00083AD9"/>
    <w:rsid w:val="00096768"/>
    <w:rsid w:val="000A5541"/>
    <w:rsid w:val="000B4840"/>
    <w:rsid w:val="000D16CA"/>
    <w:rsid w:val="000F1DE8"/>
    <w:rsid w:val="0012199A"/>
    <w:rsid w:val="00146184"/>
    <w:rsid w:val="00174151"/>
    <w:rsid w:val="0017559F"/>
    <w:rsid w:val="001840C8"/>
    <w:rsid w:val="00194B8A"/>
    <w:rsid w:val="001A0CC3"/>
    <w:rsid w:val="001A193F"/>
    <w:rsid w:val="001A6955"/>
    <w:rsid w:val="001B128A"/>
    <w:rsid w:val="001C26C0"/>
    <w:rsid w:val="001C5EC1"/>
    <w:rsid w:val="001D1365"/>
    <w:rsid w:val="001D7869"/>
    <w:rsid w:val="0020452E"/>
    <w:rsid w:val="00210A48"/>
    <w:rsid w:val="002137EB"/>
    <w:rsid w:val="002174B5"/>
    <w:rsid w:val="0022194E"/>
    <w:rsid w:val="00270ADF"/>
    <w:rsid w:val="00281FBD"/>
    <w:rsid w:val="00286111"/>
    <w:rsid w:val="002D5230"/>
    <w:rsid w:val="002E6A0F"/>
    <w:rsid w:val="002F54BC"/>
    <w:rsid w:val="00301273"/>
    <w:rsid w:val="00302CE5"/>
    <w:rsid w:val="00306D93"/>
    <w:rsid w:val="003302F4"/>
    <w:rsid w:val="00331DFF"/>
    <w:rsid w:val="00331E42"/>
    <w:rsid w:val="003353C6"/>
    <w:rsid w:val="00337BBF"/>
    <w:rsid w:val="00344434"/>
    <w:rsid w:val="00345C00"/>
    <w:rsid w:val="00346906"/>
    <w:rsid w:val="0036043B"/>
    <w:rsid w:val="003611F1"/>
    <w:rsid w:val="00382DFB"/>
    <w:rsid w:val="00387931"/>
    <w:rsid w:val="00396734"/>
    <w:rsid w:val="003B6DEB"/>
    <w:rsid w:val="003D6034"/>
    <w:rsid w:val="003D74B9"/>
    <w:rsid w:val="003E4D97"/>
    <w:rsid w:val="004062F1"/>
    <w:rsid w:val="004110D6"/>
    <w:rsid w:val="00411D18"/>
    <w:rsid w:val="0043536A"/>
    <w:rsid w:val="0044204C"/>
    <w:rsid w:val="0048019F"/>
    <w:rsid w:val="00480B2E"/>
    <w:rsid w:val="004D39D5"/>
    <w:rsid w:val="004E2B01"/>
    <w:rsid w:val="004E668C"/>
    <w:rsid w:val="004E67BE"/>
    <w:rsid w:val="00530604"/>
    <w:rsid w:val="00543F74"/>
    <w:rsid w:val="00557A70"/>
    <w:rsid w:val="005A18BA"/>
    <w:rsid w:val="005D31C0"/>
    <w:rsid w:val="005D46F0"/>
    <w:rsid w:val="005E2EB5"/>
    <w:rsid w:val="005F6038"/>
    <w:rsid w:val="00625739"/>
    <w:rsid w:val="00631BB7"/>
    <w:rsid w:val="00634A1A"/>
    <w:rsid w:val="00642808"/>
    <w:rsid w:val="0064326D"/>
    <w:rsid w:val="00654948"/>
    <w:rsid w:val="00663261"/>
    <w:rsid w:val="0069213D"/>
    <w:rsid w:val="00692315"/>
    <w:rsid w:val="00696E31"/>
    <w:rsid w:val="006B13D5"/>
    <w:rsid w:val="006B2688"/>
    <w:rsid w:val="006B3391"/>
    <w:rsid w:val="006B3D1C"/>
    <w:rsid w:val="006E26A0"/>
    <w:rsid w:val="0070506F"/>
    <w:rsid w:val="00711AAD"/>
    <w:rsid w:val="00717F00"/>
    <w:rsid w:val="0074387B"/>
    <w:rsid w:val="0075760F"/>
    <w:rsid w:val="007744D8"/>
    <w:rsid w:val="007860BD"/>
    <w:rsid w:val="007915D5"/>
    <w:rsid w:val="00792E1F"/>
    <w:rsid w:val="007A40FD"/>
    <w:rsid w:val="007A4764"/>
    <w:rsid w:val="007A6256"/>
    <w:rsid w:val="007E6BCE"/>
    <w:rsid w:val="00803BA3"/>
    <w:rsid w:val="00807242"/>
    <w:rsid w:val="008313BD"/>
    <w:rsid w:val="00834C85"/>
    <w:rsid w:val="00856D7F"/>
    <w:rsid w:val="008A473F"/>
    <w:rsid w:val="008F4BA1"/>
    <w:rsid w:val="009031B0"/>
    <w:rsid w:val="00904047"/>
    <w:rsid w:val="00910938"/>
    <w:rsid w:val="0092380D"/>
    <w:rsid w:val="009354C6"/>
    <w:rsid w:val="00947CB6"/>
    <w:rsid w:val="00951D6A"/>
    <w:rsid w:val="00964FEA"/>
    <w:rsid w:val="009A18C3"/>
    <w:rsid w:val="009A2C4F"/>
    <w:rsid w:val="009A3813"/>
    <w:rsid w:val="009C2D0B"/>
    <w:rsid w:val="009D48A7"/>
    <w:rsid w:val="00A035D2"/>
    <w:rsid w:val="00A32507"/>
    <w:rsid w:val="00A40898"/>
    <w:rsid w:val="00A70303"/>
    <w:rsid w:val="00AB1C28"/>
    <w:rsid w:val="00AB76AA"/>
    <w:rsid w:val="00AC0126"/>
    <w:rsid w:val="00AD0E98"/>
    <w:rsid w:val="00AF1C47"/>
    <w:rsid w:val="00B027D5"/>
    <w:rsid w:val="00B0781C"/>
    <w:rsid w:val="00B121EF"/>
    <w:rsid w:val="00B13191"/>
    <w:rsid w:val="00B163F7"/>
    <w:rsid w:val="00B173A6"/>
    <w:rsid w:val="00B202E7"/>
    <w:rsid w:val="00B30E95"/>
    <w:rsid w:val="00B41606"/>
    <w:rsid w:val="00B454AF"/>
    <w:rsid w:val="00B5083E"/>
    <w:rsid w:val="00B924E8"/>
    <w:rsid w:val="00BA011C"/>
    <w:rsid w:val="00BA1E54"/>
    <w:rsid w:val="00BB0350"/>
    <w:rsid w:val="00BC2A22"/>
    <w:rsid w:val="00BC59F7"/>
    <w:rsid w:val="00BD60CE"/>
    <w:rsid w:val="00BE0315"/>
    <w:rsid w:val="00C70BD5"/>
    <w:rsid w:val="00C72EAB"/>
    <w:rsid w:val="00C93D71"/>
    <w:rsid w:val="00CB72E1"/>
    <w:rsid w:val="00CE0C7D"/>
    <w:rsid w:val="00CE5F0C"/>
    <w:rsid w:val="00CF5840"/>
    <w:rsid w:val="00D0169D"/>
    <w:rsid w:val="00D07550"/>
    <w:rsid w:val="00D07961"/>
    <w:rsid w:val="00D10B30"/>
    <w:rsid w:val="00D15A1A"/>
    <w:rsid w:val="00D1695A"/>
    <w:rsid w:val="00D16DF9"/>
    <w:rsid w:val="00D52854"/>
    <w:rsid w:val="00D76ABD"/>
    <w:rsid w:val="00D76F74"/>
    <w:rsid w:val="00D878AB"/>
    <w:rsid w:val="00D87C53"/>
    <w:rsid w:val="00DD2662"/>
    <w:rsid w:val="00DD77C0"/>
    <w:rsid w:val="00DE1277"/>
    <w:rsid w:val="00DE4AC8"/>
    <w:rsid w:val="00E3451F"/>
    <w:rsid w:val="00E42065"/>
    <w:rsid w:val="00E56C01"/>
    <w:rsid w:val="00E764E3"/>
    <w:rsid w:val="00E81D93"/>
    <w:rsid w:val="00E86E08"/>
    <w:rsid w:val="00E96CBA"/>
    <w:rsid w:val="00EA006B"/>
    <w:rsid w:val="00EA1BA7"/>
    <w:rsid w:val="00EB536B"/>
    <w:rsid w:val="00F05915"/>
    <w:rsid w:val="00F0645E"/>
    <w:rsid w:val="00F56458"/>
    <w:rsid w:val="00F83F59"/>
    <w:rsid w:val="00F91D4F"/>
    <w:rsid w:val="00F970AD"/>
    <w:rsid w:val="00FA3401"/>
    <w:rsid w:val="00FA34A4"/>
    <w:rsid w:val="00FC1423"/>
    <w:rsid w:val="00FC5DFB"/>
    <w:rsid w:val="00FD14BD"/>
    <w:rsid w:val="00FE1E73"/>
    <w:rsid w:val="00FF30CA"/>
    <w:rsid w:val="00FF397C"/>
    <w:rsid w:val="00FF3E69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4D068"/>
  <w15:chartTrackingRefBased/>
  <w15:docId w15:val="{B99BEF03-7AE6-4766-AF6C-09CA9B851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DFB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70AD"/>
    <w:pPr>
      <w:keepNext/>
      <w:keepLines/>
      <w:numPr>
        <w:numId w:val="17"/>
      </w:numPr>
      <w:autoSpaceDN/>
      <w:spacing w:before="240" w:after="0" w:line="256" w:lineRule="auto"/>
      <w:ind w:leftChars="-1" w:left="-1" w:hangingChars="1" w:hanging="1"/>
      <w:textAlignment w:val="auto"/>
      <w:outlineLvl w:val="0"/>
    </w:pPr>
    <w:rPr>
      <w:rFonts w:ascii="Calibri Light" w:eastAsia="Times New Roman" w:hAnsi="Calibri Light" w:cs="Calibri"/>
      <w:b/>
      <w:position w:val="-1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3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3391"/>
  </w:style>
  <w:style w:type="paragraph" w:styleId="Stopka">
    <w:name w:val="footer"/>
    <w:basedOn w:val="Normalny"/>
    <w:link w:val="StopkaZnak"/>
    <w:unhideWhenUsed/>
    <w:rsid w:val="006B3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B3391"/>
  </w:style>
  <w:style w:type="character" w:styleId="Hipercze">
    <w:name w:val="Hyperlink"/>
    <w:rsid w:val="006B3391"/>
    <w:rPr>
      <w:color w:val="0000FF"/>
      <w:u w:val="single"/>
    </w:rPr>
  </w:style>
  <w:style w:type="character" w:customStyle="1" w:styleId="apple-style-span">
    <w:name w:val="apple-style-span"/>
    <w:basedOn w:val="Domylnaczcionkaakapitu"/>
    <w:rsid w:val="003611F1"/>
  </w:style>
  <w:style w:type="paragraph" w:styleId="Akapitzlist">
    <w:name w:val="List Paragraph"/>
    <w:basedOn w:val="Normalny"/>
    <w:rsid w:val="00FC5DF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1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A193F"/>
    <w:rPr>
      <w:rFonts w:ascii="Tahoma" w:hAnsi="Tahoma" w:cs="Tahoma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5F6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AF1C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1C4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F1C4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1C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F1C47"/>
    <w:rPr>
      <w:b/>
      <w:bCs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947CB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947CB6"/>
    <w:rPr>
      <w:sz w:val="22"/>
      <w:szCs w:val="22"/>
      <w:lang w:eastAsia="en-US"/>
    </w:rPr>
  </w:style>
  <w:style w:type="paragraph" w:customStyle="1" w:styleId="glowny">
    <w:name w:val="glowny"/>
    <w:basedOn w:val="Stopka"/>
    <w:next w:val="Stopka"/>
    <w:rsid w:val="00947CB6"/>
    <w:pPr>
      <w:tabs>
        <w:tab w:val="clear" w:pos="4536"/>
        <w:tab w:val="clear" w:pos="9072"/>
      </w:tabs>
      <w:suppressAutoHyphens w:val="0"/>
      <w:autoSpaceDN/>
      <w:snapToGrid w:val="0"/>
      <w:spacing w:line="258" w:lineRule="atLeast"/>
      <w:jc w:val="both"/>
      <w:textAlignment w:val="auto"/>
    </w:pPr>
    <w:rPr>
      <w:rFonts w:ascii="FrankfurtGothic" w:eastAsia="Times New Roman" w:hAnsi="FrankfurtGothic"/>
      <w:color w:val="000000"/>
      <w:sz w:val="19"/>
      <w:szCs w:val="20"/>
      <w:lang w:eastAsia="pl-PL"/>
    </w:rPr>
  </w:style>
  <w:style w:type="character" w:customStyle="1" w:styleId="Nagwek1Znak">
    <w:name w:val="Nagłówek 1 Znak"/>
    <w:link w:val="Nagwek1"/>
    <w:uiPriority w:val="9"/>
    <w:rsid w:val="00F970AD"/>
    <w:rPr>
      <w:rFonts w:ascii="Calibri Light" w:eastAsia="Times New Roman" w:hAnsi="Calibri Light" w:cs="Calibri"/>
      <w:b/>
      <w:position w:val="-1"/>
      <w:sz w:val="22"/>
      <w:szCs w:val="32"/>
      <w:lang w:eastAsia="en-US"/>
    </w:rPr>
  </w:style>
  <w:style w:type="paragraph" w:styleId="Bezodstpw">
    <w:name w:val="No Spacing"/>
    <w:uiPriority w:val="1"/>
    <w:qFormat/>
    <w:rsid w:val="00F970AD"/>
    <w:pPr>
      <w:suppressAutoHyphens/>
      <w:autoSpaceDN w:val="0"/>
      <w:textAlignment w:val="baseline"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045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045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Roaming\Microsoft\Szablony\Starostwo%20Powiatowe%20we%20W&#322;odaw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F14C6-5FA5-4948-96B0-634D1D79D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Starostwo Powiatowe we Włodawie</Template>
  <TotalTime>2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we Włodawie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cp:lastModifiedBy>Lucyna Rokicka</cp:lastModifiedBy>
  <cp:revision>2</cp:revision>
  <cp:lastPrinted>2025-08-26T12:32:00Z</cp:lastPrinted>
  <dcterms:created xsi:type="dcterms:W3CDTF">2026-10-15T06:32:00Z</dcterms:created>
  <dcterms:modified xsi:type="dcterms:W3CDTF">2026-10-15T06:32:00Z</dcterms:modified>
</cp:coreProperties>
</file>